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382D8" w14:textId="6BB17707" w:rsidR="0042621B" w:rsidRPr="004B2F15" w:rsidRDefault="0045509D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  <w:r>
        <w:rPr>
          <w:rFonts w:ascii="Tahoma" w:hAnsi="Tahoma" w:cs="Tahoma"/>
          <w:noProof/>
          <w:color w:val="0673A5" w:themeColor="text2" w:themeShade="BF"/>
          <w:lang w:eastAsia="en-US" w:bidi="th-TH"/>
        </w:rPr>
        <w:drawing>
          <wp:anchor distT="0" distB="0" distL="114300" distR="114300" simplePos="0" relativeHeight="251859968" behindDoc="0" locked="0" layoutInCell="1" allowOverlap="1" wp14:anchorId="123040DB" wp14:editId="4BBCD8FB">
            <wp:simplePos x="0" y="0"/>
            <wp:positionH relativeFrom="column">
              <wp:posOffset>-447675</wp:posOffset>
            </wp:positionH>
            <wp:positionV relativeFrom="paragraph">
              <wp:posOffset>-798195</wp:posOffset>
            </wp:positionV>
            <wp:extent cx="7535970" cy="6810375"/>
            <wp:effectExtent l="0" t="0" r="825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672" cy="68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B3DD3" w14:textId="19CDDCB9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DABEB04" w14:textId="6CCA0132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884FB9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B57F8C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067176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DBD628A" w14:textId="333B528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536B4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E88B5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9FEBF" w14:textId="00276984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30791E6" w14:textId="0A21D56B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EF888D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8DC9D1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8F430F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C5B9BF" w14:textId="4BCD8E33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2D3A81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940488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59F30F1" w14:textId="323D0921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2C8244E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9CC80F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CCBED9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AB59862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76677" w14:textId="3111E0C6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5E8CC39" w14:textId="77777777" w:rsidR="009E1F58" w:rsidRDefault="009E1F58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4BC9AEF" w14:textId="51F9790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AA4F6E1" w14:textId="5AF70EEE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3049833" w14:textId="622F025C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3FEB316" w14:textId="717B26BE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447240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AA21AE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09BFB7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2FAB596" w14:textId="7442F7EB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82DE1B7" w14:textId="218BD418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C545BE3" w14:textId="1B55CBAA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572F513" w14:textId="77777777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CD3029" w14:textId="453D3010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769B51F" w14:textId="27E000AA" w:rsidR="003D112D" w:rsidRDefault="003D112D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6A651AB" w14:textId="1C69CA2E" w:rsidR="00795FDA" w:rsidRPr="00D27D07" w:rsidRDefault="00C818AD" w:rsidP="00947206">
      <w:pPr>
        <w:pStyle w:val="Heading1"/>
        <w:spacing w:before="0" w:line="240" w:lineRule="auto"/>
        <w:ind w:left="1440" w:hanging="1440"/>
        <w:rPr>
          <w:rFonts w:ascii="Tahoma" w:hAnsi="Tahoma" w:cs="Tahoma"/>
          <w:b/>
          <w:bCs/>
          <w:sz w:val="24"/>
          <w:szCs w:val="24"/>
          <w:lang w:bidi="th-TH"/>
        </w:rPr>
      </w:pPr>
      <w:r w:rsidRPr="00D27D07">
        <w:rPr>
          <w:rFonts w:ascii="Tahoma" w:hAnsi="Tahoma" w:cs="Tahoma"/>
          <w:b/>
          <w:bCs/>
          <w:sz w:val="24"/>
          <w:szCs w:val="24"/>
          <w:cs/>
          <w:lang w:bidi="th-TH"/>
        </w:rPr>
        <w:t>จุดเด่น</w:t>
      </w:r>
      <w:r w:rsidR="005308BD" w:rsidRPr="00D27D07">
        <w:rPr>
          <w:rFonts w:ascii="Tahoma" w:hAnsi="Tahoma" w:cs="Tahoma" w:hint="cs"/>
          <w:b/>
          <w:bCs/>
          <w:sz w:val="24"/>
          <w:szCs w:val="24"/>
          <w:cs/>
          <w:lang w:bidi="th-TH"/>
        </w:rPr>
        <w:t>ทัวร์</w:t>
      </w:r>
    </w:p>
    <w:p w14:paraId="10AB91BF" w14:textId="77777777" w:rsidR="00760B09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อย่าเสียเที่ยว... ต้องไปชม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ม้าไม้ เมืองทรอย</w:t>
      </w:r>
    </w:p>
    <w:p w14:paraId="2102FB85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คืน</w:t>
      </w:r>
    </w:p>
    <w:p w14:paraId="0A77DA76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เที่ยวไม่เหนื่อยบินภายใน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 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Turkish Airlines)</w:t>
      </w:r>
    </w:p>
    <w:p w14:paraId="33049CBC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สุเหร่าสีน้ำเงิน-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ฮิป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โปโดรม-พระราชวังทอปกา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ปึ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-ล่องเรือช่องแคบบอสฟอร</w:t>
      </w: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52FDB728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นั่ง กระเช้าขึ้นสู่เนินเขา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Pierre Loti Hill </w:t>
      </w:r>
    </w:p>
    <w:p w14:paraId="6A6851B8" w14:textId="72715196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ชมดินแดนแห่งเทพนิยาย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</w:t>
      </w:r>
    </w:p>
    <w:p w14:paraId="3F13F807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มุค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เล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่ (ปราสาทปุยฝ้าย)</w:t>
      </w:r>
    </w:p>
    <w:p w14:paraId="7C1F0BDE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สไตล์พื้นเมือง ประเทศตุรกี </w:t>
      </w:r>
    </w:p>
    <w:p w14:paraId="4E172FFF" w14:textId="02D50CAA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ซึ่งมีชื่อเสียงโด่งดังของ ประเทศตุรกี </w:t>
      </w:r>
    </w:p>
    <w:p w14:paraId="6A991649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ม้าไม้จำลองแห่งเมืองทรอย </w:t>
      </w:r>
    </w:p>
    <w:p w14:paraId="0DF8E7C2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เอฟ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ฟิซุส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เปอร์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กาม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ัม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20DFACE9" w14:textId="77777777" w:rsidR="00760B09" w:rsidRPr="006973E5" w:rsidRDefault="00760B09" w:rsidP="00760B0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ซึ่งเชื่อกันว่าเป็นที่สุดท้ายที่พระแม่มารีอาศัยอยู่</w:t>
      </w:r>
    </w:p>
    <w:p w14:paraId="3FF9194C" w14:textId="77777777" w:rsidR="00760B09" w:rsidRPr="006973E5" w:rsidRDefault="00760B09" w:rsidP="00760B0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ช้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ตลาดสไป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ซ์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TAKSIM SQUARE</w:t>
      </w:r>
    </w:p>
    <w:p w14:paraId="524C4A5B" w14:textId="77777777" w:rsidR="00760B09" w:rsidRPr="006973E5" w:rsidRDefault="00760B09" w:rsidP="00760B0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Leelawadee" w:hAnsi="Leelawadee" w:cs="Leelawadee"/>
          <w:color w:val="7030A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7030A0"/>
          <w:sz w:val="24"/>
          <w:szCs w:val="24"/>
          <w:cs/>
          <w:lang w:bidi="th-TH"/>
        </w:rPr>
        <w:t>พิเศษ 1 ปี มีครั้งเดียว ชมทุ่ง ลาเวน</w:t>
      </w:r>
      <w:proofErr w:type="spellStart"/>
      <w:r w:rsidRPr="006973E5">
        <w:rPr>
          <w:rFonts w:ascii="Leelawadee" w:hAnsi="Leelawadee" w:cs="Leelawadee"/>
          <w:color w:val="7030A0"/>
          <w:sz w:val="24"/>
          <w:szCs w:val="24"/>
          <w:cs/>
          <w:lang w:bidi="th-TH"/>
        </w:rPr>
        <w:t>เดอร์</w:t>
      </w:r>
      <w:proofErr w:type="spellEnd"/>
      <w:r w:rsidRPr="006973E5">
        <w:rPr>
          <w:rFonts w:ascii="Leelawadee" w:hAnsi="Leelawadee" w:cs="Leelawadee"/>
          <w:color w:val="7030A0"/>
          <w:sz w:val="24"/>
          <w:szCs w:val="24"/>
          <w:cs/>
          <w:lang w:bidi="th-TH"/>
        </w:rPr>
        <w:t xml:space="preserve"> ที่สวยงามของตุรกี</w:t>
      </w:r>
      <w:r w:rsidRPr="006973E5">
        <w:rPr>
          <w:rFonts w:ascii="Leelawadee" w:hAnsi="Leelawadee" w:cs="Leelawadee"/>
          <w:color w:val="7030A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7030A0"/>
          <w:sz w:val="24"/>
          <w:szCs w:val="24"/>
          <w:cs/>
          <w:lang w:bidi="th-TH"/>
        </w:rPr>
        <w:t>เริ่มกลางมิถุนายน ถึง สิงหาคม 2565</w:t>
      </w:r>
    </w:p>
    <w:p w14:paraId="2240E378" w14:textId="75790FA6" w:rsidR="009A0692" w:rsidRPr="0053607D" w:rsidRDefault="00BE1CA9" w:rsidP="00947206">
      <w:pPr>
        <w:pStyle w:val="Heading1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Tahoma" w:hAnsi="Tahoma" w:cs="Tahoma"/>
          <w:b w:val="0"/>
          <w:bCs w:val="0"/>
          <w:lang w:bidi="th-TH"/>
        </w:rPr>
      </w:pPr>
      <w:r w:rsidRPr="0053607D">
        <w:rPr>
          <w:rFonts w:ascii="Tahoma" w:hAnsi="Tahoma" w:cs="Tahoma"/>
          <w:b/>
          <w:bCs/>
          <w:cs/>
          <w:lang w:bidi="th-TH"/>
        </w:rPr>
        <w:lastRenderedPageBreak/>
        <w:t>กำหนดการเดินทาง</w:t>
      </w:r>
      <w:r w:rsidR="00DB5DAA" w:rsidRPr="0053607D">
        <w:rPr>
          <w:rFonts w:ascii="Tahoma" w:hAnsi="Tahoma" w:cs="Tahoma"/>
          <w:b/>
          <w:bCs/>
          <w:cs/>
          <w:lang w:bidi="th-TH"/>
        </w:rPr>
        <w:tab/>
      </w:r>
    </w:p>
    <w:p w14:paraId="2E632AF1" w14:textId="7CCCA791" w:rsidR="00316D3D" w:rsidRPr="006973E5" w:rsidRDefault="00316D3D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sz w:val="24"/>
          <w:szCs w:val="24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316D3D" w:rsidRPr="006973E5" w14:paraId="43116722" w14:textId="77777777" w:rsidTr="004262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2D7329CE" w14:textId="44A68942" w:rsidR="00316D3D" w:rsidRPr="006973E5" w:rsidRDefault="00316D3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76867527"/>
                <w:placeholder>
                  <w:docPart w:val="B0FE066842A74F1DB2333B37C577CD3D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A7E4B"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1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36179DE7" w14:textId="7448B9B6" w:rsidR="00316D3D" w:rsidRPr="006973E5" w:rsidRDefault="00A0447B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 w:rsidR="00CD4912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73104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เมืองอิส</w:t>
            </w:r>
            <w:proofErr w:type="spellStart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="00CD4912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(ประเทศตุรกี)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   (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บินตรง</w:t>
            </w:r>
            <w:r w:rsidR="00963261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ๆ 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)</w:t>
            </w:r>
          </w:p>
        </w:tc>
      </w:tr>
    </w:tbl>
    <w:p w14:paraId="23ECDE22" w14:textId="13B381AA" w:rsidR="0042621B" w:rsidRPr="00945414" w:rsidRDefault="00A60E9A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คณะพร้อมกัน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  <w:lang w:bidi="th-TH"/>
          </w:rPr>
          <w:alias w:val="กรุณาเลือกสนามบิน"/>
          <w:tag w:val="กรุณาเลือกสนามบิน"/>
          <w:id w:val="838194326"/>
          <w:placeholder>
            <w:docPart w:val="4CD67774E77F4770B3A70BABD9B0C1A3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  <w:cs/>
              <w:lang w:bidi="th-TH"/>
            </w:rPr>
            <w:t>สุวรรณภูมิ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588931320"/>
          <w:placeholder>
            <w:docPart w:val="268B95838E9E48CD85A5AC0190480BD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165819169"/>
          <w:placeholder>
            <w:docPart w:val="F4BC2BBA9CDB41C790C93E5E318C789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เคาน์เตอร์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347775">
        <w:rPr>
          <w:rFonts w:ascii="Leelawadee" w:hAnsi="Leelawadee" w:cs="Leelawadee"/>
          <w:color w:val="FF0000"/>
          <w:sz w:val="24"/>
          <w:szCs w:val="24"/>
          <w:lang w:bidi="th-TH"/>
        </w:rPr>
        <w:t>U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สายการบิน</w:t>
      </w:r>
      <w:bookmarkStart w:id="0" w:name="_Hlk524294704"/>
      <w:r w:rsidR="0034777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bookmarkStart w:id="1" w:name="_Hlk103850850"/>
      <w:r w:rsidR="00347775"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42621B"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bookmarkEnd w:id="0"/>
      <w:bookmarkEnd w:id="1"/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โดยมีเจ้าหน้าที่ของบริษัทฯ คอยให้การต้อนรับ</w:t>
      </w:r>
    </w:p>
    <w:p w14:paraId="51127520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209FA385" w14:textId="0ABC45B9" w:rsidR="0042621B" w:rsidRPr="00945414" w:rsidRDefault="00A60E9A" w:rsidP="00A60E9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23</w:t>
      </w:r>
      <w:r w:rsidR="0042621B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00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42621B"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ออกเดินทางสู่ </w:t>
      </w:r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อิส</w:t>
      </w:r>
      <w:proofErr w:type="spellStart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ประเทศตุรกี</w:t>
      </w:r>
      <w:r w:rsidR="0042621B" w:rsidRPr="001B246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</w:t>
      </w:r>
      <w:r w:rsidR="0042621B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AIRLINES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TK 69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10</w:t>
      </w:r>
      <w:r w:rsidR="0042621B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  <w:r w:rsidR="0042621B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บริการอาหารและเครื่องดื่มบนเครื่องบิน</w:t>
      </w:r>
    </w:p>
    <w:p w14:paraId="2750DDAA" w14:textId="77777777" w:rsidR="0042621B" w:rsidRPr="00945414" w:rsidRDefault="0042621B" w:rsidP="0042621B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945414" w:rsidRPr="00FE44B0" w14:paraId="029C1322" w14:textId="77777777" w:rsidTr="00A60E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0D01A3CF" w14:textId="0BD29E66" w:rsidR="006E449D" w:rsidRPr="006973E5" w:rsidRDefault="006E449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297539056"/>
                <w:placeholder>
                  <w:docPart w:val="3E2CFE31669E47ABBC33D2D28E797B0A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2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12F60149" w14:textId="0CF87437" w:rsidR="006E449D" w:rsidRPr="006973E5" w:rsidRDefault="00FC7767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อีสตันบูล</w:t>
            </w:r>
            <w:r w:rsidR="000609F6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</w:t>
            </w:r>
            <w:r w:rsidR="00BC21D0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คัปปาโดเกีย </w:t>
            </w:r>
            <w:r w:rsidR="008B119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C21D0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เกอเรเม่</w:t>
            </w:r>
            <w:r w:rsidR="008B119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</w:p>
        </w:tc>
      </w:tr>
    </w:tbl>
    <w:p w14:paraId="5B179525" w14:textId="1E0CFCA0" w:rsidR="00A60E9A" w:rsidRPr="0053669E" w:rsidRDefault="00A60E9A" w:rsidP="00A60E9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05</w:t>
      </w:r>
      <w:r w:rsidRPr="0053669E">
        <w:rPr>
          <w:rFonts w:ascii="Leelawadee" w:hAnsi="Leelawadee" w:cs="Leelawadee"/>
          <w:color w:val="002060"/>
          <w:sz w:val="24"/>
          <w:szCs w:val="24"/>
        </w:rPr>
        <w:t>: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</w:t>
      </w:r>
      <w:r w:rsidR="0053669E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ใหม่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เมืองอิส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ประเทศตุรกี  รอ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ต่อเครื่อง</w:t>
      </w:r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สู่เมือง</w:t>
      </w:r>
      <w:proofErr w:type="spellStart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(เวลาท้องถิ่นช้ากว่าประเทศไทย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4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ชม.)</w:t>
      </w:r>
    </w:p>
    <w:p w14:paraId="09FAC2AA" w14:textId="7985DCE3" w:rsidR="00A60E9A" w:rsidRPr="0053669E" w:rsidRDefault="00A60E9A" w:rsidP="00A60E9A">
      <w:pPr>
        <w:spacing w:before="0"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08.55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ออกเดินทางสู่ 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โดยสายการบิน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TK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20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2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6</w:t>
      </w:r>
    </w:p>
    <w:p w14:paraId="1F77EB6D" w14:textId="77777777" w:rsidR="00A60E9A" w:rsidRPr="0053669E" w:rsidRDefault="00A60E9A" w:rsidP="00A60E9A">
      <w:pPr>
        <w:spacing w:before="0"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431EA195" w14:textId="39A91C1D" w:rsidR="00904D83" w:rsidRPr="0053669E" w:rsidRDefault="00A869C1" w:rsidP="00301D1D">
      <w:pPr>
        <w:spacing w:before="0"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เดินทางถึง สนามบิน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Kayseri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ผ่านการตรวจเอกสารและรับกระเป๋าเรียบร้อย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มัคคุเทศก์ท้องถิ่นให้การต้อนรับ</w:t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นำท่านไป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รับประทานอาหารกลางวัน ณ ภัตตาคาร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285160A8" w14:textId="0728466E" w:rsidR="00BA5D89" w:rsidRPr="0053669E" w:rsidRDefault="00CB5146" w:rsidP="00881A2A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lang w:eastAsia="en-US" w:bidi="th-TH"/>
        </w:rPr>
        <w:drawing>
          <wp:anchor distT="0" distB="0" distL="114300" distR="114300" simplePos="0" relativeHeight="251708416" behindDoc="0" locked="0" layoutInCell="1" allowOverlap="1" wp14:anchorId="72F3A026" wp14:editId="1D509452">
            <wp:simplePos x="0" y="0"/>
            <wp:positionH relativeFrom="margin">
              <wp:posOffset>3534410</wp:posOffset>
            </wp:positionH>
            <wp:positionV relativeFrom="paragraph">
              <wp:posOffset>355600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11" name="Picture 1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</w:t>
      </w:r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</w:t>
      </w:r>
      <w:proofErr w:type="spellStart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BA5D89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ัป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BA5D89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23C697A1" w14:textId="3F494F71" w:rsidR="00637C25" w:rsidRPr="0053669E" w:rsidRDefault="00BA5D89" w:rsidP="00881A2A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0B7C18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0B7C18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มหัศจรรย์ที่สร้างจากฝีมือมนุษย์อย่างหนึ่งก็ว่าได้ </w:t>
      </w:r>
    </w:p>
    <w:p w14:paraId="29268FDC" w14:textId="7A79778A" w:rsidR="00CB5146" w:rsidRDefault="00301D1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4DFC32A5" wp14:editId="3756CC81">
                <wp:simplePos x="0" y="0"/>
                <wp:positionH relativeFrom="margin">
                  <wp:posOffset>123825</wp:posOffset>
                </wp:positionH>
                <wp:positionV relativeFrom="paragraph">
                  <wp:posOffset>172720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470FBB" id="Group 15" o:spid="_x0000_s1026" style="position:absolute;margin-left:9.75pt;margin-top:13.6pt;width:535.25pt;height:175.5pt;z-index:251711488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">
                  <v:imagedata r:id="rId13" o:title="ผลการค้นหารูปภาพสำหรับ Kaymakli"/>
                </v:shape>
                <v:shape id="Picture 2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">
                  <v:imagedata r:id="rId14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</w:p>
    <w:p w14:paraId="733EB125" w14:textId="605988C9" w:rsidR="00B35F09" w:rsidRPr="0053669E" w:rsidRDefault="00265F53" w:rsidP="00881A2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ที่เป็นศูนย์กลางของศาสนาคริสต์ในช่วง</w:t>
      </w:r>
      <w:r w:rsidR="00CD5B00"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="00CD5B00"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="00CD5B00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ที่เกิดจากการขุด</w:t>
      </w:r>
      <w:r w:rsidR="00BA5D89" w:rsidRPr="0053669E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เข้าไปในหินภูเขาไฟ และใช้เป็นที่อยู่อาศัย รวมถึงใช้เป็น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ศา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สนสถานต่างๆ </w:t>
      </w:r>
    </w:p>
    <w:p w14:paraId="471EC3E3" w14:textId="5CCCA831" w:rsidR="00B35F09" w:rsidRPr="0053669E" w:rsidRDefault="00B35F09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24DC797" w14:textId="03C48E84" w:rsidR="000B7C18" w:rsidRPr="0053669E" w:rsidRDefault="00B35F09" w:rsidP="00881A2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จากนั้น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โรงงานทอพรม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BA5D89" w:rsidRPr="0053669E">
        <w:rPr>
          <w:rFonts w:ascii="Leelawadee" w:hAnsi="Leelawadee" w:cs="Leelawadee"/>
          <w:noProof/>
          <w:color w:val="FF0000"/>
          <w:sz w:val="24"/>
          <w:szCs w:val="24"/>
          <w:lang w:eastAsia="en-US" w:bidi="th-TH"/>
        </w:rPr>
        <w:t xml:space="preserve">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โรงงานเซรามิค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265F53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7CEEA373" w14:textId="4D399969" w:rsidR="00265F53" w:rsidRPr="0053669E" w:rsidRDefault="00265F53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A016A70" w14:textId="7CC1F2A7" w:rsidR="00265F53" w:rsidRPr="0053669E" w:rsidRDefault="00265F53" w:rsidP="00CB5146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535D3E9A" w14:textId="152E5D8C" w:rsidR="006E449D" w:rsidRPr="0053669E" w:rsidRDefault="005C66B2" w:rsidP="00CB5146">
      <w:pPr>
        <w:spacing w:before="0"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B312AAD" wp14:editId="17F04BFB">
                <wp:simplePos x="0" y="0"/>
                <wp:positionH relativeFrom="margin">
                  <wp:posOffset>19050</wp:posOffset>
                </wp:positionH>
                <wp:positionV relativeFrom="paragraph">
                  <wp:posOffset>261620</wp:posOffset>
                </wp:positionV>
                <wp:extent cx="6686550" cy="2343150"/>
                <wp:effectExtent l="0" t="0" r="0" b="0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3431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DB20F8" id="Group 7" o:spid="_x0000_s1026" style="position:absolute;margin-left:1.5pt;margin-top:20.6pt;width:526.5pt;height:184.5pt;z-index:25174118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">
                <v:shape id="Picture 5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">
                  <v:imagedata r:id="rId17" o:title=""/>
                  <o:lock v:ext="edit" aspectratio="f"/>
                </v:shape>
                <v:shape id="Picture 4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">
                  <v:imagedata r:id="rId18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พิเศษ! นำท่าน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ชมโชว์ระบำหน้าท้อง 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สไตล์</w:t>
      </w:r>
      <w:r w:rsidR="000E0328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พื้นเมือง ประเทศตุรกี</w:t>
      </w:r>
    </w:p>
    <w:p w14:paraId="54064281" w14:textId="4838C87B" w:rsidR="00AA1651" w:rsidRPr="00FE44B0" w:rsidRDefault="00AA1651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05D26E02" w14:textId="74F7DEBA" w:rsidR="00AA1651" w:rsidRPr="0053669E" w:rsidRDefault="005C66B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411E60" w:rsidRPr="0053669E">
        <w:rPr>
          <w:rFonts w:ascii="Leelawadee" w:hAnsi="Leelawadee" w:cs="Leelawadee"/>
          <w:color w:val="FF0000"/>
          <w:sz w:val="24"/>
          <w:szCs w:val="24"/>
        </w:rPr>
        <w:t xml:space="preserve">UCHISAR KAYA HOTEL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62539E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4-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5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เทียบเท่า</w:t>
      </w:r>
    </w:p>
    <w:p w14:paraId="595ED7D2" w14:textId="77777777" w:rsidR="006E449D" w:rsidRPr="0053669E" w:rsidRDefault="006E449D" w:rsidP="00947206">
      <w:pPr>
        <w:spacing w:before="0" w:after="0" w:line="240" w:lineRule="auto"/>
        <w:ind w:left="1440" w:hanging="1440"/>
        <w:rPr>
          <w:rFonts w:ascii="Leelawadee" w:hAnsi="Leelawadee" w:cs="Leelawadee"/>
          <w:noProof/>
          <w:sz w:val="24"/>
          <w:szCs w:val="24"/>
          <w:lang w:eastAsia="en-US" w:bidi="th-TH"/>
        </w:rPr>
      </w:pPr>
      <w:r w:rsidRPr="0053669E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</w:t>
      </w:r>
      <w:r w:rsidR="006C3D89" w:rsidRPr="0053669E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                         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945414" w:rsidRPr="0053669E" w14:paraId="772EDD6C" w14:textId="77777777" w:rsidTr="00CD08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dxa"/>
            <w:shd w:val="clear" w:color="auto" w:fill="CAE57B" w:themeFill="accent2" w:themeFillTint="99"/>
            <w:vAlign w:val="center"/>
          </w:tcPr>
          <w:p w14:paraId="268A70CD" w14:textId="059BE073" w:rsidR="00CB1E88" w:rsidRPr="006973E5" w:rsidRDefault="00CB1E88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414315215"/>
                <w:placeholder>
                  <w:docPart w:val="F52C2AA64DE54FAFAEFE71E5095A20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3</w:t>
                </w:r>
              </w:sdtContent>
            </w:sdt>
          </w:p>
        </w:tc>
        <w:tc>
          <w:tcPr>
            <w:tcW w:w="8943" w:type="dxa"/>
            <w:shd w:val="clear" w:color="auto" w:fill="CAE57B" w:themeFill="accent2" w:themeFillTint="99"/>
            <w:vAlign w:val="center"/>
          </w:tcPr>
          <w:p w14:paraId="28163653" w14:textId="52A69267" w:rsidR="00CB1E88" w:rsidRPr="006973E5" w:rsidRDefault="00B011B3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คัป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ปาโด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เกีย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คอนย่า 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9E1F58" w:rsidRPr="009E1F58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คาราวานสไรน์</w:t>
            </w:r>
            <w:r w:rsidR="009E1F58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มุค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คา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เล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่</w:t>
            </w:r>
          </w:p>
        </w:tc>
      </w:tr>
    </w:tbl>
    <w:p w14:paraId="6366B1ED" w14:textId="0250BCE8" w:rsidR="000609F6" w:rsidRPr="0053669E" w:rsidRDefault="002E519C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  (สำหรับท่านที่เดินทางขึ้นบอลลูนกลับมารับประทานอาหารเช้า)</w:t>
      </w:r>
      <w:r w:rsidR="00FE44B0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โปรแกรมเสริมพิเศษ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....ขึ้นบอลลูน (จะ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ไม่รวมอยู่ในค่าทัวร์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)</w:t>
      </w:r>
    </w:p>
    <w:p w14:paraId="38249C11" w14:textId="697B720C" w:rsidR="008B7D61" w:rsidRPr="0053669E" w:rsidRDefault="0018324C" w:rsidP="00AC5284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141E064" wp14:editId="789F8ADC">
                <wp:simplePos x="0" y="0"/>
                <wp:positionH relativeFrom="margin">
                  <wp:posOffset>19050</wp:posOffset>
                </wp:positionH>
                <wp:positionV relativeFrom="paragraph">
                  <wp:posOffset>1045310</wp:posOffset>
                </wp:positionV>
                <wp:extent cx="6638925" cy="2171700"/>
                <wp:effectExtent l="57150" t="19050" r="66675" b="95250"/>
                <wp:wrapThrough wrapText="bothSides">
                  <wp:wrapPolygon edited="0">
                    <wp:start x="10599" y="-189"/>
                    <wp:lineTo x="-186" y="0"/>
                    <wp:lineTo x="-186" y="22168"/>
                    <wp:lineTo x="-124" y="22358"/>
                    <wp:lineTo x="10723" y="22358"/>
                    <wp:lineTo x="18470" y="22168"/>
                    <wp:lineTo x="21755" y="21979"/>
                    <wp:lineTo x="21755" y="3032"/>
                    <wp:lineTo x="21693" y="189"/>
                    <wp:lineTo x="21693" y="-189"/>
                    <wp:lineTo x="10599" y="-189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2171700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3DF4FA" id="Group 5" o:spid="_x0000_s1026" style="position:absolute;margin-left:1.5pt;margin-top:82.3pt;width:522.75pt;height:171pt;z-index:251696128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">
                <v:shape id="Picture 44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">
                  <v:imagedata r:id="rId21" o:title="รูปภาพที่เกี่ยวข้อง"/>
                  <v:shadow on="t" color="black" opacity="26214f" origin=",-.5" offset="0,3pt"/>
                </v:shape>
                <v:shape id="Picture 47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">
                  <v:imagedata r:id="rId22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สำหรับท่านใดที่สนใจขึ้นบอลลูนชมความงามของเมือง</w:t>
      </w:r>
      <w:proofErr w:type="spellStart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จะต้องออกจากโรงแรม เวลา </w:t>
      </w:r>
      <w:r w:rsidR="000609F6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0609F6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ชั่วโมง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(ค่าขึ้นบอลลูนไม่ได้รวมอยู่ในค่าทัวร์ ราคาประมาณ </w:t>
      </w:r>
      <w:r w:rsidR="000609F6" w:rsidRPr="0053669E">
        <w:rPr>
          <w:rFonts w:ascii="Leelawadee" w:hAnsi="Leelawadee" w:cs="Leelawadee"/>
          <w:color w:val="FF0000"/>
          <w:sz w:val="24"/>
          <w:szCs w:val="24"/>
        </w:rPr>
        <w:t>USD 2</w:t>
      </w:r>
      <w:r w:rsidR="00382046"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4</w:t>
      </w:r>
      <w:r w:rsidR="000609F6" w:rsidRPr="0053669E">
        <w:rPr>
          <w:rFonts w:ascii="Leelawadee" w:hAnsi="Leelawadee" w:cs="Leelawadee"/>
          <w:color w:val="FF0000"/>
          <w:sz w:val="24"/>
          <w:szCs w:val="24"/>
        </w:rPr>
        <w:t xml:space="preserve">0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ต่อ </w:t>
      </w:r>
      <w:r w:rsidR="000609F6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ท่าน)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2E519C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  <w:r w:rsidR="002E519C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จะมีรถรับ ส่ง จากบริษัทบอลลูน มารับแต่เช้าตรู่ ประมาณ </w:t>
      </w:r>
      <w:r w:rsidR="002E519C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05.00 </w:t>
      </w:r>
      <w:r w:rsidR="002E519C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 (ตีห้า)</w:t>
      </w:r>
    </w:p>
    <w:p w14:paraId="6B31C525" w14:textId="2CB5ADA6" w:rsidR="0053681D" w:rsidRPr="0053669E" w:rsidRDefault="0053681D" w:rsidP="0018324C">
      <w:p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4723C5F" w14:textId="336EA1AC" w:rsidR="00175B3A" w:rsidRDefault="0053681D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นําท่านเดินทางสู่ เมืองคอนย่า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>Konya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อดีตเมืองหลวงของอาณาจักร 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เซลจูค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ในช่วงปี ค.ศ. </w:t>
      </w:r>
      <w:r w:rsidRPr="0053669E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รวมทั้งยังเป็นศูนย์กลางที่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สําคัญ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</w:t>
      </w:r>
    </w:p>
    <w:p w14:paraId="249CED4C" w14:textId="77777777" w:rsidR="00760B09" w:rsidRPr="0053669E" w:rsidRDefault="00760B09" w:rsidP="00760B09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ระหว่างทาง นําท่านแวะชม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คาราวานสไรน์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ที่พักแรมและที่แลกเปลี่ยนสินค้าระหว่างทางของชาวเติ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ร์ก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ในสมัยออตโตมัน ถ่ายรูปและเดินเล่นตามอัธยาศัย</w:t>
      </w:r>
    </w:p>
    <w:p w14:paraId="363D00C7" w14:textId="77777777" w:rsidR="009E1F58" w:rsidRPr="0053669E" w:rsidRDefault="009E1F58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CA35CE0" w14:textId="4901886C" w:rsidR="00175B3A" w:rsidRPr="0053669E" w:rsidRDefault="00760B09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327F7B5D" wp14:editId="0299CABA">
                <wp:simplePos x="0" y="0"/>
                <wp:positionH relativeFrom="margin">
                  <wp:posOffset>134620</wp:posOffset>
                </wp:positionH>
                <wp:positionV relativeFrom="paragraph">
                  <wp:posOffset>13335</wp:posOffset>
                </wp:positionV>
                <wp:extent cx="6444615" cy="2145665"/>
                <wp:effectExtent l="38100" t="38100" r="51435" b="10223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C81BF5" id="Group 27" o:spid="_x0000_s1026" style="position:absolute;margin-left:10.6pt;margin-top:1.05pt;width:507.45pt;height:168.95pt;z-index:251840512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">
                  <v:imagedata r:id="rId25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" strokeweight="3pt">
                  <v:stroke endcap="square"/>
                  <v:imagedata r:id="rId26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38A1AE46" w14:textId="28185855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2DA77990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0CEF63C1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6D29FCE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949809E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43D824FC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60FAD7D" w14:textId="77777777" w:rsidR="00175B3A" w:rsidRPr="00FE44B0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27B8C509" w14:textId="77777777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1EBF7E50" w14:textId="77777777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25AA4603" w14:textId="28C4D948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6634019A" w14:textId="102FDA54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333C218C" w14:textId="0F983DAE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3A798652" w14:textId="669F5DD9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2240BB24" w14:textId="77777777" w:rsidR="00760B09" w:rsidRPr="0053669E" w:rsidRDefault="00760B09" w:rsidP="00760B09">
      <w:pPr>
        <w:spacing w:before="0"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            บริการอาหารกลางวัน ณ ภัตตาคาร</w:t>
      </w:r>
    </w:p>
    <w:p w14:paraId="4724BDF1" w14:textId="56741941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29C87392" w14:textId="11A72817" w:rsidR="00760B09" w:rsidRDefault="00760B09" w:rsidP="00760B09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ได้เวลาเดินทางต่อ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**พิเศษ**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ระหว่างทางนำท่านชม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ทุ่งดอกลาเวน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เดอร์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ณ 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</w:rPr>
        <w:t>Kuyucak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Village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 เมืองอิสปาร์ตา หรืออีกชื่อหนึ่งคือ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The Lavender Village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ที่บานสะพรั่งสวยงาม จะมีเฉพาะเดือน กลางเดือนมิถุนายน - สิงหาคม ของทุกปี เท่านั้น</w:t>
      </w:r>
    </w:p>
    <w:p w14:paraId="54B9BD44" w14:textId="1BDB7483" w:rsidR="00760B09" w:rsidRPr="0053669E" w:rsidRDefault="00760B09" w:rsidP="00760B09">
      <w:pPr>
        <w:spacing w:before="0" w:after="0" w:line="240" w:lineRule="auto"/>
        <w:ind w:left="126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42C44C76" wp14:editId="31D6CD06">
                <wp:simplePos x="0" y="0"/>
                <wp:positionH relativeFrom="margin">
                  <wp:posOffset>0</wp:posOffset>
                </wp:positionH>
                <wp:positionV relativeFrom="paragraph">
                  <wp:posOffset>316230</wp:posOffset>
                </wp:positionV>
                <wp:extent cx="6467475" cy="2076450"/>
                <wp:effectExtent l="0" t="0" r="9525" b="0"/>
                <wp:wrapThrough wrapText="bothSides">
                  <wp:wrapPolygon edited="0">
                    <wp:start x="0" y="0"/>
                    <wp:lineTo x="0" y="21402"/>
                    <wp:lineTo x="21568" y="21402"/>
                    <wp:lineTo x="21568" y="0"/>
                    <wp:lineTo x="0" y="0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7475" cy="2076450"/>
                          <a:chOff x="0" y="0"/>
                          <a:chExt cx="6786245" cy="227647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393440" cy="225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43AFB1" id="Group 19" o:spid="_x0000_s1026" style="position:absolute;margin-left:0;margin-top:24.9pt;width:509.25pt;height:163.5pt;z-index:251858944;mso-position-horizontal-relative:margin;mso-width-relative:margin;mso-height-relative:margin" coordsize="67862,227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">
                <v:shape id="Picture 14" o:spid="_x0000_s1027" type="#_x0000_t75" style="position:absolute;left:33718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">
                  <v:imagedata r:id="rId29" o:title=""/>
                </v:shape>
                <v:shape id="Picture 18" o:spid="_x0000_s1028" type="#_x0000_t75" style="position:absolute;top:95;width:33934;height:2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">
                  <v:imagedata r:id="rId30" o:title=""/>
                </v:shape>
                <w10:wrap type="through" anchorx="margin"/>
              </v:group>
            </w:pict>
          </mc:Fallback>
        </mc:AlternateContent>
      </w:r>
    </w:p>
    <w:p w14:paraId="0BF2D032" w14:textId="2CB0D5A9" w:rsidR="00175B3A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31190DD" w14:textId="78FF989A" w:rsidR="00B011B3" w:rsidRPr="0053669E" w:rsidRDefault="00175B3A" w:rsidP="00963261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ได้เวลา</w:t>
      </w:r>
      <w:r w:rsidR="00B011B3"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นําท่านเดินทางสู่ </w:t>
      </w:r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เมืองปา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มุค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คา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เล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่</w:t>
      </w:r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Pamukkale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ซึ่งมีความงดงามมาก</w:t>
      </w:r>
      <w:r w:rsidR="00B011B3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B011B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เรียกปรากฎการณ์นี้ว่า </w:t>
      </w:r>
      <w:r w:rsidR="00B011B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ปราสาทปุยฝ้าย</w:t>
      </w:r>
    </w:p>
    <w:p w14:paraId="23EF2C41" w14:textId="77777777" w:rsidR="005C35DD" w:rsidRPr="0053669E" w:rsidRDefault="005C35DD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9817568" w14:textId="1CB793AC" w:rsidR="00FD7832" w:rsidRPr="0053669E" w:rsidRDefault="00141613" w:rsidP="00963261">
      <w:pPr>
        <w:tabs>
          <w:tab w:val="left" w:pos="1080"/>
        </w:tabs>
        <w:spacing w:before="0"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D24A04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6681EEAC" w14:textId="77777777" w:rsidR="00FD7832" w:rsidRPr="0053669E" w:rsidRDefault="00FD7832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1AE18CC" w14:textId="1560926C" w:rsidR="00FD7832" w:rsidRPr="0053669E" w:rsidRDefault="00FD7832" w:rsidP="00963261">
      <w:pPr>
        <w:tabs>
          <w:tab w:val="left" w:pos="1080"/>
        </w:tabs>
        <w:spacing w:before="0"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D24A04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0D71CF"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</w:t>
      </w:r>
      <w:r w:rsidR="00411E60" w:rsidRPr="0053669E">
        <w:rPr>
          <w:rFonts w:ascii="Leelawadee" w:hAnsi="Leelawadee" w:cs="Leelawadee"/>
          <w:color w:val="FF0000"/>
          <w:sz w:val="24"/>
          <w:szCs w:val="24"/>
        </w:rPr>
        <w:t>4</w:t>
      </w:r>
      <w:r w:rsidR="00B011B3" w:rsidRPr="0053669E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B011B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D05FE3" w:rsidRPr="00FC3D69" w14:paraId="410BB0A3" w14:textId="77777777" w:rsidTr="006973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6" w:type="dxa"/>
            <w:shd w:val="clear" w:color="auto" w:fill="CAE57B" w:themeFill="accent2" w:themeFillTint="99"/>
            <w:vAlign w:val="center"/>
          </w:tcPr>
          <w:p w14:paraId="4C00016F" w14:textId="133B66C3" w:rsidR="006D43F1" w:rsidRPr="00FC3D69" w:rsidRDefault="006D43F1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lastRenderedPageBreak/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169416613"/>
                <w:placeholder>
                  <w:docPart w:val="F6EC62CA136B479297C469854AAB308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4</w:t>
                </w:r>
              </w:sdtContent>
            </w:sdt>
          </w:p>
        </w:tc>
        <w:tc>
          <w:tcPr>
            <w:tcW w:w="8673" w:type="dxa"/>
            <w:shd w:val="clear" w:color="auto" w:fill="CAE57B" w:themeFill="accent2" w:themeFillTint="99"/>
            <w:vAlign w:val="center"/>
          </w:tcPr>
          <w:p w14:paraId="3743D9EA" w14:textId="77777777" w:rsidR="006D43F1" w:rsidRPr="00FC3D69" w:rsidRDefault="00D87C7F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ปามุคคาเล่ - เอฟฟิซุส - คูซาดาซึ</w:t>
            </w:r>
          </w:p>
        </w:tc>
      </w:tr>
    </w:tbl>
    <w:p w14:paraId="02C26B74" w14:textId="06381887" w:rsidR="00FD7832" w:rsidRPr="00FC3D69" w:rsidRDefault="00963261" w:rsidP="00963261">
      <w:pPr>
        <w:spacing w:before="0"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FD7832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="00FD7832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D7832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FD7832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77A0E9D3" w14:textId="5B5B22A5" w:rsidR="00D87C7F" w:rsidRPr="006973E5" w:rsidRDefault="005C66B2" w:rsidP="00FC3D69">
      <w:pPr>
        <w:spacing w:before="0"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24A4CACD" wp14:editId="42A8A4B6">
                <wp:simplePos x="0" y="0"/>
                <wp:positionH relativeFrom="column">
                  <wp:posOffset>55880</wp:posOffset>
                </wp:positionH>
                <wp:positionV relativeFrom="paragraph">
                  <wp:posOffset>598058</wp:posOffset>
                </wp:positionV>
                <wp:extent cx="6522085" cy="1998980"/>
                <wp:effectExtent l="0" t="0" r="0" b="1270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2085" cy="199898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6585E" id="Group 63" o:spid="_x0000_s1026" style="position:absolute;margin-left:4.4pt;margin-top:47.1pt;width:513.55pt;height:157.4pt;z-index:251746304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33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34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นำท่านชม 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ปราสาทปุยฝ้าย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เมืองแห่งน้ำพุเกลือแร่ร้อนที่ซึ่งในอดีตกาลชาวโรมันเชื่อว่า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น้ำพุร้อนดังกล่าวรักษาโรคได้ จึงได้สร้าง เมืองฮีเยราโพลิส 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 xml:space="preserve">Hierapolis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ล้อมรอบ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ท่านจะได้สัมผัสเมืองโบราณอีกแห่งหนึ่งซึ่งสร้างขึ้นในสมัยโรมัน</w:t>
      </w:r>
    </w:p>
    <w:p w14:paraId="28BFAD54" w14:textId="1BC09F56" w:rsidR="00FD7832" w:rsidRPr="00FC3D69" w:rsidRDefault="00FD7832" w:rsidP="00963261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บริการอาหารกลางวัน ณ ภัตตาคาร </w:t>
      </w:r>
    </w:p>
    <w:p w14:paraId="5C694515" w14:textId="77777777" w:rsidR="008B7D61" w:rsidRPr="00FC3D69" w:rsidRDefault="008B7D61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noProof/>
          <w:color w:val="002060"/>
          <w:sz w:val="24"/>
          <w:szCs w:val="24"/>
          <w:shd w:val="clear" w:color="auto" w:fill="FFFFFF"/>
          <w:lang w:bidi="th-TH"/>
        </w:rPr>
      </w:pPr>
    </w:p>
    <w:p w14:paraId="6B9841B2" w14:textId="77777777" w:rsidR="009E1F58" w:rsidRDefault="0062539E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  <w:shd w:val="clear" w:color="auto" w:fill="FFFFFF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4302EEE0" wp14:editId="5AC3C4AA">
                <wp:simplePos x="0" y="0"/>
                <wp:positionH relativeFrom="column">
                  <wp:posOffset>-9525</wp:posOffset>
                </wp:positionH>
                <wp:positionV relativeFrom="paragraph">
                  <wp:posOffset>803910</wp:posOffset>
                </wp:positionV>
                <wp:extent cx="6724650" cy="2274570"/>
                <wp:effectExtent l="57150" t="19050" r="0" b="87630"/>
                <wp:wrapThrough wrapText="bothSides">
                  <wp:wrapPolygon edited="0">
                    <wp:start x="-122" y="-181"/>
                    <wp:lineTo x="-184" y="0"/>
                    <wp:lineTo x="-184" y="22070"/>
                    <wp:lineTo x="-122" y="22251"/>
                    <wp:lineTo x="10708" y="22251"/>
                    <wp:lineTo x="16705" y="22070"/>
                    <wp:lineTo x="21539" y="21347"/>
                    <wp:lineTo x="21539" y="-181"/>
                    <wp:lineTo x="-122" y="-181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227457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6DEA7" id="Group 41" o:spid="_x0000_s1026" style="position:absolute;margin-left:-.75pt;margin-top:63.3pt;width:529.5pt;height:179.1pt;z-index:251815936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">
                <v:shape id="Picture 40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">
                  <v:imagedata r:id="rId37" o:title=""/>
                  <v:shadow on="t" color="black" opacity="26214f" origin=",-.5" offset="0,3pt"/>
                </v:shape>
                <v:shape id="Picture 9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">
                  <v:imagedata r:id="rId38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นํา</w:t>
      </w:r>
      <w:r w:rsidR="000609F6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ท่าน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แวะ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โรงงานเครื่องหนัง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City of </w:t>
      </w:r>
      <w:r w:rsidR="008B7D61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Ephesus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>เอฟ</w:t>
      </w:r>
    </w:p>
    <w:p w14:paraId="3D851CF3" w14:textId="77777777" w:rsidR="009E1F58" w:rsidRDefault="009E1F58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  <w:shd w:val="clear" w:color="auto" w:fill="FFFFFF"/>
          <w:lang w:bidi="th-TH"/>
        </w:rPr>
      </w:pPr>
    </w:p>
    <w:p w14:paraId="55455214" w14:textId="4B1D48F8" w:rsidR="00D87E2F" w:rsidRPr="00FC3D69" w:rsidRDefault="00D87C7F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>ฟิซุส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000 ปีที่แล้ว ไม่ว่าจะเป็นโรงละครกลางแจ้งที่สามารถจุผู้ชมได้กว่า 30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Roman Bath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="008B7D61" w:rsidRPr="00FC3D6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="008B7D61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ความอ่อนหวานและฝีมือประณีต</w:t>
      </w:r>
    </w:p>
    <w:p w14:paraId="3C84273C" w14:textId="1A68F098" w:rsidR="00D87E2F" w:rsidRPr="00FC3D69" w:rsidRDefault="00D87E2F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นำท่านเยี่ยมชม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House of  Virgin Mary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ณ เมืองเอเฟซุส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Byzantine Empire)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Anna Catherine Emmerich)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lastRenderedPageBreak/>
        <w:t>สถานที่แห่งนี้เลย เธอฝันซ้ำแล้วซ้ำเล่า เธอจึงตัดสินใจเล่ารายละเอียดต่างๆ ที่เธอฝันเห็น</w:t>
      </w:r>
      <w:r w:rsidR="00AC5284" w:rsidRPr="00FC3D69">
        <w:rPr>
          <w:rFonts w:ascii="Leelawadee" w:eastAsia="Times New Roman" w:hAnsi="Leelawadee" w:cs="Leelawadee"/>
          <w:noProof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0D921FD" wp14:editId="235C92D7">
                <wp:simplePos x="0" y="0"/>
                <wp:positionH relativeFrom="margin">
                  <wp:posOffset>-28575</wp:posOffset>
                </wp:positionH>
                <wp:positionV relativeFrom="paragraph">
                  <wp:posOffset>478155</wp:posOffset>
                </wp:positionV>
                <wp:extent cx="6743700" cy="2301875"/>
                <wp:effectExtent l="0" t="0" r="0" b="3175"/>
                <wp:wrapThrough wrapText="bothSides">
                  <wp:wrapPolygon edited="0">
                    <wp:start x="0" y="0"/>
                    <wp:lineTo x="0" y="21451"/>
                    <wp:lineTo x="21539" y="21451"/>
                    <wp:lineTo x="21539" y="0"/>
                    <wp:lineTo x="0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3018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85E81E" id="Group 56" o:spid="_x0000_s1026" style="position:absolute;margin-left:-2.25pt;margin-top:37.65pt;width:531pt;height:181.25pt;z-index:251739136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41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42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1ACCFAC6" w14:textId="2026986C" w:rsidR="0062539E" w:rsidRPr="00FC3D69" w:rsidRDefault="0062539E" w:rsidP="00D87E2F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C8CC96" w14:textId="22ABA3B4" w:rsidR="00FD7832" w:rsidRPr="00FC3D69" w:rsidRDefault="00FD7832" w:rsidP="00AC5284">
      <w:pPr>
        <w:spacing w:before="0"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65D5953" w14:textId="46A4EEEA" w:rsidR="0025388B" w:rsidRPr="00FC3D69" w:rsidRDefault="0025388B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38C640" w14:textId="58041ED6" w:rsidR="00FD7832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0D71CF" w:rsidRPr="00FC3D69">
        <w:rPr>
          <w:rFonts w:ascii="Leelawadee" w:hAnsi="Leelawadee" w:cs="Leelawadee"/>
          <w:color w:val="FF0000"/>
          <w:sz w:val="24"/>
          <w:szCs w:val="24"/>
        </w:rPr>
        <w:t xml:space="preserve">ISMIR BLANCA HOTEL </w:t>
      </w:r>
      <w:r w:rsidR="00411E60" w:rsidRPr="00FC3D69">
        <w:rPr>
          <w:rFonts w:ascii="Leelawadee" w:hAnsi="Leelawadee" w:cs="Leelawadee"/>
          <w:color w:val="FF0000"/>
          <w:sz w:val="24"/>
          <w:szCs w:val="24"/>
        </w:rPr>
        <w:t>4</w:t>
      </w:r>
      <w:r w:rsidR="001F7949" w:rsidRPr="00FC3D69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1F794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p w14:paraId="7B1A8440" w14:textId="275A29CA" w:rsidR="0018452B" w:rsidRPr="002B7DD5" w:rsidRDefault="0018452B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3C3C3C" w:themeColor="background2" w:themeShade="4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D05FE3" w:rsidRPr="00FC3D69" w14:paraId="1E14BD63" w14:textId="77777777" w:rsidTr="00F6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435086F5" w14:textId="04A25790" w:rsidR="002C09CC" w:rsidRPr="00FC3D69" w:rsidRDefault="0045509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209006077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078797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322107751"/>
                <w:picture/>
              </w:sdtPr>
              <w:sdtEndPr/>
              <w:sdtContent/>
            </w:sdt>
            <w:r w:rsidR="002C09CC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2C09CC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097515507"/>
                <w:placeholder>
                  <w:docPart w:val="F3C1352395E34C2EBB54434770460CB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5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03563AA7" w14:textId="14704D47" w:rsidR="002C09CC" w:rsidRPr="00FC3D69" w:rsidRDefault="00C31EE6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คูซาดาซึ - เปอร์กามัม - ชานัคคาเล่</w:t>
            </w:r>
          </w:p>
        </w:tc>
      </w:tr>
    </w:tbl>
    <w:p w14:paraId="7B4BAA76" w14:textId="53D23C85" w:rsidR="00FD7832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20D76861" w14:textId="4190670A" w:rsidR="003D7B87" w:rsidRPr="00FC3D69" w:rsidRDefault="00C31EE6" w:rsidP="00AC5284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เปอร์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กาม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ัม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วิหาร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อะ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โครโป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ลิส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5BCDC944" w14:textId="0B572356" w:rsidR="00C87441" w:rsidRPr="00FC3D69" w:rsidRDefault="00AC5284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5EF7B3D7" wp14:editId="3179F6DB">
                <wp:simplePos x="0" y="0"/>
                <wp:positionH relativeFrom="column">
                  <wp:posOffset>6350</wp:posOffset>
                </wp:positionH>
                <wp:positionV relativeFrom="paragraph">
                  <wp:posOffset>132715</wp:posOffset>
                </wp:positionV>
                <wp:extent cx="6553835" cy="2143125"/>
                <wp:effectExtent l="57150" t="19050" r="0" b="857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2143125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117418" id="Group 39" o:spid="_x0000_s1026" style="position:absolute;margin-left:.5pt;margin-top:10.45pt;width:516.05pt;height:168.75pt;z-index:251806720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PAAAAAABSZ2h0bG9u&#10;ZwAAFoA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FOEJJ&#10;TQQMAAAAABpfAAAAAQAAAKAAAABrAAAB4AAAyKAAABpDABgAAf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EYE4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">
                <v:shape id="Picture 42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">
                  <v:imagedata r:id="rId45" o:title="รูปภาพที่เกี่ยวข้อง"/>
                  <v:shadow on="t" color="black" opacity="26214f" origin=",-.5" offset="0,3pt"/>
                </v:shape>
                <v:shape id="Picture 45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">
                  <v:imagedata r:id="rId46" o:title="Turkey, Pergamon, View of Hellenistic Theater stock photo"/>
                </v:shape>
              </v:group>
            </w:pict>
          </mc:Fallback>
        </mc:AlternateContent>
      </w:r>
    </w:p>
    <w:p w14:paraId="3A91D7D9" w14:textId="05F10B9C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6A71134" w14:textId="76729DB3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D1719C" w14:textId="3C9E7F45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2E665B0" w14:textId="0E0F8E91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8A97FAF" w14:textId="1CCB702A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7120581" w14:textId="696A1162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529CF8B" w14:textId="500BD366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0B9C9F7" w14:textId="228607BC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AE38CA5" w14:textId="56974525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44486EB" w14:textId="53F89D1E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3B06723" w14:textId="10911682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DEEAFBB" w14:textId="3E2CD1F2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B6E5B89" w14:textId="360CF1A8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0CCD5DF" w14:textId="247CE835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A116672" w14:textId="36F2755E" w:rsidR="00D87E2F" w:rsidRPr="00FC3D69" w:rsidRDefault="00D87E2F" w:rsidP="00AC5284">
      <w:p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AC5284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 </w:t>
      </w:r>
    </w:p>
    <w:p w14:paraId="4893E9FF" w14:textId="27336DFD" w:rsidR="00D87E2F" w:rsidRPr="00FC3D69" w:rsidRDefault="00AC5284" w:rsidP="00AC5284">
      <w:pPr>
        <w:spacing w:after="0" w:line="240" w:lineRule="auto"/>
        <w:ind w:left="1170" w:hanging="126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นำท่านเดินทางสู่ เมือง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ชานัคคาเล่ </w:t>
      </w:r>
      <w:proofErr w:type="spellStart"/>
      <w:r w:rsidR="00D87E2F" w:rsidRPr="00FC3D6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>Hollywood of Troy)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(</w:t>
      </w:r>
      <w:r w:rsidR="00D87E2F" w:rsidRPr="00FC3D6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 </w:t>
      </w:r>
    </w:p>
    <w:p w14:paraId="4C124AC2" w14:textId="77777777" w:rsidR="009754B6" w:rsidRPr="00FC3D69" w:rsidRDefault="009754B6" w:rsidP="00C87441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D19607" w14:textId="3E9D66AA" w:rsidR="009754B6" w:rsidRPr="00FC3D69" w:rsidRDefault="009754B6" w:rsidP="009754B6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57E271C2" wp14:editId="2F00049B">
                <wp:simplePos x="0" y="0"/>
                <wp:positionH relativeFrom="column">
                  <wp:posOffset>-20320</wp:posOffset>
                </wp:positionH>
                <wp:positionV relativeFrom="paragraph">
                  <wp:posOffset>0</wp:posOffset>
                </wp:positionV>
                <wp:extent cx="6837680" cy="2369185"/>
                <wp:effectExtent l="0" t="0" r="0" b="0"/>
                <wp:wrapSquare wrapText="bothSides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7680" cy="236918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5BA521" id="Group 24" o:spid="_x0000_s1026" style="position:absolute;margin-left:-1.6pt;margin-top:0;width:538.4pt;height:186.55pt;z-index:251819008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">
                <v:shape id="Picture 28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">
                  <v:imagedata r:id="rId50" o:title=""/>
                  <o:lock v:ext="edit" aspectratio="f"/>
                </v:shape>
                <v:shape id="Picture 30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">
                  <v:imagedata r:id="rId51" o:title=""/>
                </v:shape>
                <v:shape id="Picture 31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">
                  <v:imagedata r:id="rId52" o:title=""/>
                </v:shape>
                <w10:wrap type="square"/>
              </v:group>
            </w:pict>
          </mc:Fallback>
        </mc:AlternateContent>
      </w:r>
    </w:p>
    <w:p w14:paraId="6D84B985" w14:textId="311FD2B5" w:rsidR="00D87E2F" w:rsidRPr="00FC3D69" w:rsidRDefault="00D87E2F" w:rsidP="00C87441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C87441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6AD09D2A" w14:textId="79AEF891" w:rsidR="009754B6" w:rsidRPr="00FC3D69" w:rsidRDefault="000D71CF" w:rsidP="000D71CF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FC3D69">
        <w:rPr>
          <w:rFonts w:ascii="Leelawadee" w:hAnsi="Leelawadee" w:cs="Leelawadee"/>
          <w:color w:val="FF0000"/>
          <w:sz w:val="24"/>
          <w:szCs w:val="24"/>
        </w:rPr>
        <w:t>CANAKKALE IRIS HOTEL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4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*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หรือเที่ยบเท่า </w:t>
      </w:r>
    </w:p>
    <w:p w14:paraId="4882BE93" w14:textId="77777777" w:rsidR="000D71CF" w:rsidRPr="00FC3D69" w:rsidRDefault="000D71CF" w:rsidP="000D71CF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9754B6" w:rsidRPr="00FC3D69" w14:paraId="27FDE847" w14:textId="77777777" w:rsidTr="00015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37E13A6B" w14:textId="4434C5D8" w:rsidR="009754B6" w:rsidRPr="00FC3D69" w:rsidRDefault="0045509D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811085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666137956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391121397"/>
                <w:picture/>
              </w:sdtPr>
              <w:sdtEndPr/>
              <w:sdtContent/>
            </w:sdt>
            <w:r w:rsidR="009754B6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9754B6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731267176"/>
                <w:placeholder>
                  <w:docPart w:val="C898D5A92643419EA54B8A6BC970AA51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B7CFA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6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568ADAEF" w14:textId="7074175D" w:rsidR="009754B6" w:rsidRPr="00FC3D69" w:rsidRDefault="009754B6" w:rsidP="000151BC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เมืองเก่าทรอย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 xml:space="preserve">Ancient Troy -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อิส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– ตลาดสไป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ซ์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 </w:t>
            </w:r>
          </w:p>
        </w:tc>
      </w:tr>
    </w:tbl>
    <w:p w14:paraId="29E05B3E" w14:textId="77777777" w:rsidR="00D87E2F" w:rsidRPr="00FC3D69" w:rsidRDefault="00D87E2F" w:rsidP="00963261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1F192893" w14:textId="39BDE0E7" w:rsidR="00D87E2F" w:rsidRPr="00FC3D69" w:rsidRDefault="00D87E2F" w:rsidP="00963261">
      <w:pPr>
        <w:spacing w:after="0" w:line="240" w:lineRule="auto"/>
        <w:ind w:left="1170" w:hanging="1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3F38837D" wp14:editId="2EBD6801">
                <wp:simplePos x="0" y="0"/>
                <wp:positionH relativeFrom="column">
                  <wp:posOffset>-41712</wp:posOffset>
                </wp:positionH>
                <wp:positionV relativeFrom="paragraph">
                  <wp:posOffset>992892</wp:posOffset>
                </wp:positionV>
                <wp:extent cx="6695440" cy="2248535"/>
                <wp:effectExtent l="0" t="0" r="0" b="0"/>
                <wp:wrapThrough wrapText="bothSides">
                  <wp:wrapPolygon edited="0">
                    <wp:start x="0" y="0"/>
                    <wp:lineTo x="0" y="21411"/>
                    <wp:lineTo x="21510" y="21411"/>
                    <wp:lineTo x="21510" y="0"/>
                    <wp:lineTo x="0" y="0"/>
                  </wp:wrapPolygon>
                </wp:wrapThrough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5440" cy="2248535"/>
                          <a:chOff x="0" y="0"/>
                          <a:chExt cx="6695882" cy="224853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433" y="0"/>
                            <a:ext cx="32835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322" y="0"/>
                            <a:ext cx="168656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979F1" id="Group 6" o:spid="_x0000_s1026" style="position:absolute;margin-left:-3.3pt;margin-top:78.2pt;width:527.2pt;height:177.05pt;z-index:251821056" coordsize="66958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">
                <v:shape id="Picture 55" o:spid="_x0000_s1027" type="#_x0000_t75" style="position:absolute;left:17254;width:3283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">
                  <v:imagedata r:id="rId56" o:title=""/>
                  <o:lock v:ext="edit" aspectratio="f"/>
                </v:shape>
                <v:shape id="Picture 463" o:spid="_x0000_s1028" type="#_x0000_t75" style="position:absolute;left:50093;width:16865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">
                  <v:imagedata r:id="rId57" o:title=""/>
                </v:shape>
                <v:shape id="Picture 464" o:spid="_x0000_s1029" type="#_x0000_t75" style="position:absolute;width:17272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">
                  <v:imagedata r:id="rId58" o:title=""/>
                </v:shape>
                <w10:wrap type="through"/>
              </v:group>
            </w:pict>
          </mc:Fallback>
        </mc:AlternateContent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ตำนาน เรื่องราวของ ‘สงครามกรุงทรอย’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23365B15" w14:textId="615807A8" w:rsidR="00D87E2F" w:rsidRPr="00FC3D69" w:rsidRDefault="00D87E2F" w:rsidP="00D87E2F">
      <w:pPr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50F9A3" w14:textId="1EFE1DCB" w:rsidR="00D87E2F" w:rsidRPr="00FC3D69" w:rsidRDefault="00D87E2F" w:rsidP="00AC5284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0E6D2B"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="00C87441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</w:p>
    <w:p w14:paraId="7885C737" w14:textId="29D436A1" w:rsidR="00D87E2F" w:rsidRPr="00FC3D69" w:rsidRDefault="0045509D" w:rsidP="00AC5284">
      <w:pPr>
        <w:tabs>
          <w:tab w:val="left" w:pos="108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FF0000"/>
          <w:sz w:val="24"/>
          <w:szCs w:val="24"/>
          <w:lang w:val="ar-SA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01F2FFD2" wp14:editId="7DE6537D">
                <wp:simplePos x="0" y="0"/>
                <wp:positionH relativeFrom="column">
                  <wp:posOffset>-113030</wp:posOffset>
                </wp:positionH>
                <wp:positionV relativeFrom="paragraph">
                  <wp:posOffset>852170</wp:posOffset>
                </wp:positionV>
                <wp:extent cx="6896100" cy="2195830"/>
                <wp:effectExtent l="0" t="0" r="0" b="0"/>
                <wp:wrapThrough wrapText="bothSides">
                  <wp:wrapPolygon edited="0">
                    <wp:start x="0" y="0"/>
                    <wp:lineTo x="0" y="21363"/>
                    <wp:lineTo x="21540" y="21363"/>
                    <wp:lineTo x="21540" y="0"/>
                    <wp:lineTo x="0" y="0"/>
                  </wp:wrapPolygon>
                </wp:wrapThrough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6100" cy="2195830"/>
                          <a:chOff x="0" y="0"/>
                          <a:chExt cx="6896100" cy="219583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61"/>
                          <a:stretch/>
                        </pic:blipFill>
                        <pic:spPr bwMode="auto">
                          <a:xfrm>
                            <a:off x="0" y="0"/>
                            <a:ext cx="3457575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1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0995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0ABDD7" id="Group 465" o:spid="_x0000_s1026" style="position:absolute;margin-left:-8.9pt;margin-top:67.1pt;width:543pt;height:172.9pt;z-index:251835392;mso-width-relative:margin;mso-height-relative:margin" coordsize="68961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">
                <v:shape id="Picture 17" o:spid="_x0000_s1027" type="#_x0000_t75" alt="https://www.travelanddestinations.com/wp-content/uploads/2019/06/Istanbul-skyline.jpg" style="position:absolute;width:34575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">
                  <v:imagedata r:id="rId61" o:title="Istanbul-skyline" cropbottom="5086f"/>
                </v:shape>
                <v:shape id="Picture 41" o:spid="_x0000_s1028" type="#_x0000_t75" style="position:absolute;left:34861;width:34100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">
                  <v:imagedata r:id="rId62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เข้าถึง เมืองอิสตันบูล มีเวลา นำท่านเดินทางสู่ ย่านช้อปปิ้ง 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A3120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อิสระรับประทานอาหารค่ำ (มัคคุเทศก์และหัวหน้าทัวร์นำท่านรับประทาน</w:t>
      </w:r>
      <w:r w:rsidR="0018324C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ท้องถิ่น)</w:t>
      </w:r>
    </w:p>
    <w:p w14:paraId="2F5A2EA5" w14:textId="55E112E1" w:rsidR="00A3120E" w:rsidRDefault="00A3120E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bookmarkStart w:id="2" w:name="_Hlk103891544"/>
    </w:p>
    <w:p w14:paraId="0BDFACDC" w14:textId="580AC34F" w:rsidR="009C0760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6E449D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6E449D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bookmarkStart w:id="3" w:name="_Hlk103897311"/>
      <w:r w:rsidR="0018324C" w:rsidRPr="0018324C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GOLDEN WAY HOTEL *4 </w:t>
      </w:r>
      <w:r w:rsidR="00C31EE6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C31EE6" w:rsidRPr="00FC3D69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</w:t>
      </w:r>
      <w:bookmarkEnd w:id="3"/>
    </w:p>
    <w:bookmarkEnd w:id="2"/>
    <w:p w14:paraId="0961D4BB" w14:textId="4F36CC05" w:rsidR="009C0760" w:rsidRPr="00FC3D69" w:rsidRDefault="009C0760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7"/>
        <w:gridCol w:w="8662"/>
      </w:tblGrid>
      <w:tr w:rsidR="009C0760" w:rsidRPr="00FC3D69" w14:paraId="6285E95C" w14:textId="77777777" w:rsidTr="00975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7" w:type="dxa"/>
            <w:shd w:val="clear" w:color="auto" w:fill="CAE57B" w:themeFill="accent2" w:themeFillTint="99"/>
            <w:vAlign w:val="center"/>
          </w:tcPr>
          <w:p w14:paraId="454AD4E9" w14:textId="2E2313F8" w:rsidR="009C0760" w:rsidRPr="00FC3D69" w:rsidRDefault="009C0760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704902054"/>
                <w:placeholder>
                  <w:docPart w:val="EE921C3AB1B84214B42E94E0472DC125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B7CFA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7</w:t>
                </w:r>
              </w:sdtContent>
            </w:sdt>
          </w:p>
        </w:tc>
        <w:tc>
          <w:tcPr>
            <w:tcW w:w="8662" w:type="dxa"/>
            <w:shd w:val="clear" w:color="auto" w:fill="CAE57B" w:themeFill="accent2" w:themeFillTint="99"/>
            <w:vAlign w:val="center"/>
          </w:tcPr>
          <w:p w14:paraId="62D6B90C" w14:textId="4715C674" w:rsidR="009C0760" w:rsidRPr="00FC3D69" w:rsidRDefault="009C0760" w:rsidP="000151BC">
            <w:pPr>
              <w:spacing w:befor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cs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กรุงอิส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-สุเหร่าสีน้ำเงิน-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ฮิป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โปโดรม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สุเหร่า</w:t>
            </w:r>
            <w:proofErr w:type="spellStart"/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เซนต์</w:t>
            </w:r>
            <w:proofErr w:type="spellEnd"/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โซเฟีย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ล่องเรือ -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>TAKSIM SQUARE</w:t>
            </w:r>
          </w:p>
        </w:tc>
      </w:tr>
    </w:tbl>
    <w:p w14:paraId="05CD3256" w14:textId="4421FDC5" w:rsidR="000E6D2B" w:rsidRPr="00FC3D69" w:rsidRDefault="000E6D2B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673A5" w:themeColor="text2" w:themeShade="BF"/>
          <w:sz w:val="24"/>
          <w:szCs w:val="24"/>
        </w:rPr>
      </w:pPr>
    </w:p>
    <w:p w14:paraId="573FBC98" w14:textId="7CDEB133" w:rsidR="000E6D2B" w:rsidRPr="00FC3D69" w:rsidRDefault="000E6D2B" w:rsidP="000E6D2B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433307A8" w14:textId="567FFD30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4AE3F49C" wp14:editId="7C830D9D">
                <wp:simplePos x="0" y="0"/>
                <wp:positionH relativeFrom="column">
                  <wp:posOffset>-114300</wp:posOffset>
                </wp:positionH>
                <wp:positionV relativeFrom="paragraph">
                  <wp:posOffset>887730</wp:posOffset>
                </wp:positionV>
                <wp:extent cx="6924675" cy="2419350"/>
                <wp:effectExtent l="0" t="0" r="0" b="0"/>
                <wp:wrapThrough wrapText="bothSides">
                  <wp:wrapPolygon edited="0">
                    <wp:start x="0" y="0"/>
                    <wp:lineTo x="0" y="21430"/>
                    <wp:lineTo x="21570" y="21430"/>
                    <wp:lineTo x="21570" y="0"/>
                    <wp:lineTo x="0" y="0"/>
                  </wp:wrapPolygon>
                </wp:wrapThrough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4675" cy="241935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7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6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657128" id="Group 33" o:spid="_x0000_s1026" style="position:absolute;margin-left:-9pt;margin-top:69.9pt;width:545.25pt;height:190.5pt;z-index:251826176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">
                  <v:imagedata r:id="rId6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">
                  <v:imagedata r:id="rId66" o:title="The Roman Hippodrome - Istanbul Attractions - Istanbul Tours"/>
                </v:shape>
                <w10:wrap type="through"/>
              </v:group>
            </w:pict>
          </mc:Fallback>
        </mc:AlternateContent>
      </w:r>
    </w:p>
    <w:p w14:paraId="17B99C37" w14:textId="3F0E7CBD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6AA97D6" w14:textId="77777777" w:rsidR="000E6D2B" w:rsidRPr="00FC3D69" w:rsidRDefault="000E6D2B" w:rsidP="000E6D2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DDFDC0" w14:textId="6ADFDEBB" w:rsidR="009C0760" w:rsidRPr="00FC3D69" w:rsidRDefault="000E6D2B" w:rsidP="009C076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C6B0CC8" w14:textId="77777777" w:rsidR="000129DA" w:rsidRPr="00FC3D69" w:rsidRDefault="000129DA" w:rsidP="009C076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31D3E6" w14:textId="435C6D3E" w:rsidR="009C0760" w:rsidRPr="00FC3D69" w:rsidRDefault="009C0760" w:rsidP="009C0760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198FCCE1" w14:textId="5C77ED14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B388F0" w14:textId="6114F8F4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40340FC2" w14:textId="63D5874A" w:rsidR="000129DA" w:rsidRPr="00FC3D69" w:rsidRDefault="00A3120E" w:rsidP="000129D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452510F8" wp14:editId="4AAE2D5B">
                <wp:simplePos x="0" y="0"/>
                <wp:positionH relativeFrom="column">
                  <wp:posOffset>5715</wp:posOffset>
                </wp:positionH>
                <wp:positionV relativeFrom="paragraph">
                  <wp:posOffset>107315</wp:posOffset>
                </wp:positionV>
                <wp:extent cx="6810375" cy="2159635"/>
                <wp:effectExtent l="0" t="0" r="9525" b="0"/>
                <wp:wrapTopAndBottom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215963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61" name="Picture 7"/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2" name="Picture 8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8581086" id="Group 460" o:spid="_x0000_s1026" style="position:absolute;margin-left:.45pt;margin-top:8.45pt;width:536.25pt;height:170.05pt;z-index:251838464;mso-width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">
                  <v:imagedata r:id="rId69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">
                  <v:imagedata r:id="rId70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0129DA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3B2D64EB" w14:textId="62C87995" w:rsidR="001A4F6D" w:rsidRPr="00FC3D69" w:rsidRDefault="00A3120E" w:rsidP="00963261">
      <w:pPr>
        <w:spacing w:before="0"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7D736F6E" wp14:editId="170ED680">
                <wp:simplePos x="0" y="0"/>
                <wp:positionH relativeFrom="column">
                  <wp:posOffset>-229870</wp:posOffset>
                </wp:positionH>
                <wp:positionV relativeFrom="paragraph">
                  <wp:posOffset>1693545</wp:posOffset>
                </wp:positionV>
                <wp:extent cx="6949440" cy="2251075"/>
                <wp:effectExtent l="0" t="0" r="3810" b="0"/>
                <wp:wrapThrough wrapText="bothSides">
                  <wp:wrapPolygon edited="0">
                    <wp:start x="0" y="0"/>
                    <wp:lineTo x="0" y="21387"/>
                    <wp:lineTo x="21553" y="21387"/>
                    <wp:lineTo x="21553" y="0"/>
                    <wp:lineTo x="0" y="0"/>
                  </wp:wrapPolygon>
                </wp:wrapThrough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9440" cy="2251075"/>
                          <a:chOff x="0" y="0"/>
                          <a:chExt cx="7092536" cy="2250771"/>
                        </a:xfrm>
                      </wpg:grpSpPr>
                      <pic:pic xmlns:pic="http://schemas.openxmlformats.org/drawingml/2006/picture">
                        <pic:nvPicPr>
                          <pic:cNvPr id="451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1941" y="0"/>
                            <a:ext cx="349059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urkey: Erdogan opens Taksim Square mosque | News | DW | 29.05.20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/>
                          <a:srcRect l="7234"/>
                          <a:stretch/>
                        </pic:blipFill>
                        <pic:spPr bwMode="auto">
                          <a:xfrm>
                            <a:off x="0" y="7951"/>
                            <a:ext cx="3603625" cy="224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06984" id="Group 450" o:spid="_x0000_s1026" style="position:absolute;margin-left:-18.1pt;margin-top:133.35pt;width:547.2pt;height:177.25pt;z-index:251827200" coordsize="70925,22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">
                <v:shape id="Picture 9" o:spid="_x0000_s1027" type="#_x0000_t75" alt="A Sprinkle, a Snapshot, a Sensation: My Dinner With Salt Bae - The New York  Times" style="position:absolute;left:36019;width:3490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">
                  <v:imagedata r:id="rId73" o:title=" My Dinner With Salt Bae - The New York  Times"/>
                </v:shape>
                <v:shape id="Picture 452" o:spid="_x0000_s1028" type="#_x0000_t75" alt="Turkey: Erdogan opens Taksim Square mosque | News | DW | 29.05.2021" style="position:absolute;top:79;width:36036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">
                  <v:imagedata r:id="rId74" o:title=" Erdogan opens Taksim Square mosque | News | DW | 29.05" cropleft="4741f"/>
                </v:shape>
                <w10:wrap type="through"/>
              </v:group>
            </w:pict>
          </mc:Fallback>
        </mc:AlternateContent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bookmarkStart w:id="4" w:name="_Hlk103294122"/>
      <w:r w:rsidR="000333B9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bookmarkEnd w:id="4"/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0333B9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0333B9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0333B9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0333B9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0333B9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0333B9" w:rsidRPr="006973E5">
        <w:rPr>
          <w:rFonts w:ascii="Leelawadee" w:hAnsi="Leelawadee" w:cs="Leelawadee"/>
          <w:color w:val="FF0000"/>
          <w:sz w:val="24"/>
          <w:szCs w:val="24"/>
          <w:cs/>
        </w:rPr>
        <w:t>อาหารค่ำตามอัธยาศัย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หรือสนใจจองอาหารร้าน </w:t>
      </w:r>
      <w:proofErr w:type="spellStart"/>
      <w:r w:rsidR="001A4F6D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Nusr</w:t>
      </w:r>
      <w:proofErr w:type="spellEnd"/>
      <w:r w:rsidR="001A4F6D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-Et Steakhouse ( Salt Bae)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  <w:lang w:bidi="th-TH"/>
        </w:rPr>
        <w:t>รายการอาหาร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lang w:bidi="th-TH"/>
        </w:rPr>
        <w:t xml:space="preserve"> the supplement at 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>1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  <w:lang w:bidi="th-TH"/>
        </w:rPr>
        <w:t>2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 xml:space="preserve">0 USD 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lang w:bidi="th-TH"/>
        </w:rPr>
        <w:t>per person with menu: Goat Cheese Salad, Onion Flower, Spinach, Baked Potato or Home Made Fries, Beef Fillet, Marinated Sliced Beef, Rock of Lamb, 1 Soft Drink, Water)</w:t>
      </w:r>
    </w:p>
    <w:p w14:paraId="6B5E04F0" w14:textId="57854EE1" w:rsidR="000333B9" w:rsidRPr="00FC3D69" w:rsidRDefault="000333B9" w:rsidP="000333B9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</w:p>
    <w:p w14:paraId="3DBB00E7" w14:textId="3A2EBA32" w:rsidR="000333B9" w:rsidRPr="00FC3D69" w:rsidRDefault="000333B9" w:rsidP="00963261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2DA9D660" w14:textId="77777777" w:rsidR="000D71CF" w:rsidRPr="00FC3D69" w:rsidRDefault="000D71CF" w:rsidP="000333B9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78D5931" w14:textId="0DF3B981" w:rsidR="000333B9" w:rsidRPr="00FC3D69" w:rsidRDefault="00963261" w:rsidP="00963261">
      <w:pPr>
        <w:spacing w:before="0" w:after="0" w:line="240" w:lineRule="auto"/>
        <w:ind w:left="1080" w:hanging="126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0333B9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  </w:t>
      </w:r>
      <w:r w:rsidR="00AC5284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</w:t>
      </w:r>
      <w:r w:rsidR="0018324C" w:rsidRPr="0018324C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GOLDEN WAY HOTEL </w:t>
      </w:r>
      <w:r w:rsidR="0018324C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*4 </w:t>
      </w:r>
      <w:r w:rsidR="000D71C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0D71CF" w:rsidRPr="00FC3D69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</w:t>
      </w:r>
    </w:p>
    <w:p w14:paraId="53DF542A" w14:textId="63DC3A55" w:rsidR="009C0760" w:rsidRPr="00FC3D69" w:rsidRDefault="009C0760" w:rsidP="000333B9">
      <w:pPr>
        <w:spacing w:after="0" w:line="240" w:lineRule="auto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2B4173" w:rsidRPr="00FC3D69" w14:paraId="23965FE0" w14:textId="77777777" w:rsidTr="00015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7D686B28" w14:textId="692F2B65" w:rsidR="002B4173" w:rsidRPr="00FC3D69" w:rsidRDefault="0045509D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229392609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1617102608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712079597"/>
                <w:picture/>
              </w:sdtPr>
              <w:sdtEndPr/>
              <w:sdtContent/>
            </w:sdt>
            <w:r w:rsidR="002B4173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2B4173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927603912"/>
                <w:placeholder>
                  <w:docPart w:val="343E6C9E1DE24ADF8E6753A9A0A49937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2B4173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8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29E3CF59" w14:textId="373408DB" w:rsidR="002B4173" w:rsidRPr="00FC3D69" w:rsidRDefault="000D71CF" w:rsidP="000151BC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 xml:space="preserve"> 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นั่งกระเช้าขึ้น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Pierre Loti Hill – </w:t>
            </w:r>
            <w:r w:rsidR="00CE6222" w:rsidRPr="00CE622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มัสยิดซิวเลย์มานี</w:t>
            </w:r>
            <w:proofErr w:type="spellStart"/>
            <w:r w:rsidR="00CE6222" w:rsidRPr="00CE622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เย</w:t>
            </w:r>
            <w:proofErr w:type="spellEnd"/>
            <w:r w:rsidR="00CE6222" w:rsidRPr="00CE6222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CE622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Balat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Zorlu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Shopping</w:t>
            </w:r>
          </w:p>
        </w:tc>
      </w:tr>
    </w:tbl>
    <w:p w14:paraId="57F9DC05" w14:textId="691DF157" w:rsidR="009C0760" w:rsidRPr="00FC3D69" w:rsidRDefault="00AA26C1" w:rsidP="00AA26C1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บริการอาหารเช้า ณ ห้องอาหารของโรงแรม </w:t>
      </w:r>
    </w:p>
    <w:p w14:paraId="46D8F9C5" w14:textId="68CB19F9" w:rsidR="002B5490" w:rsidRPr="00FC3D69" w:rsidRDefault="00911FD6" w:rsidP="004F4C8F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159FB147" wp14:editId="2F47A931">
                <wp:simplePos x="0" y="0"/>
                <wp:positionH relativeFrom="column">
                  <wp:posOffset>38100</wp:posOffset>
                </wp:positionH>
                <wp:positionV relativeFrom="paragraph">
                  <wp:posOffset>737235</wp:posOffset>
                </wp:positionV>
                <wp:extent cx="6677025" cy="2209800"/>
                <wp:effectExtent l="0" t="0" r="9525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025" cy="2209800"/>
                          <a:chOff x="0" y="0"/>
                          <a:chExt cx="6677025" cy="220980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Best Pierre Loti Hill (Pierre Loti Tepesi) Tours &amp; Tickets - Book Now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62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Pierre Loti Istanbul: Café and Mansions | MELAR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1"/>
                          <a:stretch/>
                        </pic:blipFill>
                        <pic:spPr bwMode="auto">
                          <a:xfrm>
                            <a:off x="3314700" y="0"/>
                            <a:ext cx="33623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C0236A" id="Group 26" o:spid="_x0000_s1026" style="position:absolute;margin-left:3pt;margin-top:58.05pt;width:525.75pt;height:174pt;z-index:251844608" coordsize="66770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">
                <v:shape id="Picture 20" o:spid="_x0000_s1027" type="#_x0000_t75" alt="Best Pierre Loti Hill (Pierre Loti Tepesi) Tours &amp; Tickets - Book Now" style="position:absolute;width:33096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">
                  <v:imagedata r:id="rId77" o:title="Best Pierre Loti Hill (Pierre Loti Tepesi) Tours &amp; Tickets - Book Now"/>
                </v:shape>
                <v:shape id="Picture 3" o:spid="_x0000_s1028" type="#_x0000_t75" alt="Pierre Loti Istanbul: Café and Mansions | MELARES" style="position:absolute;left:33147;width:33623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">
                  <v:imagedata r:id="rId78" o:title=" Café and Mansions | MELARES" cropbottom="5958f"/>
                </v:shape>
                <w10:wrap type="square"/>
              </v:group>
            </w:pict>
          </mc:Fallback>
        </mc:AlternateConten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พิเศษ...</w:t>
      </w:r>
      <w:r w:rsidR="00AA26C1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เช้านี้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เปิดโปรแกรมกันด้วยการนำท่านนั่งกระเช้าขึ้นไปสู่เนิน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เขาเปียลอททึ (</w:t>
      </w:r>
      <w:r w:rsidR="004F4C8F" w:rsidRPr="00FC3D69">
        <w:rPr>
          <w:rFonts w:ascii="Leelawadee" w:hAnsi="Leelawadee" w:cs="Leelawadee"/>
          <w:color w:val="FF0000"/>
          <w:sz w:val="24"/>
          <w:szCs w:val="24"/>
        </w:rPr>
        <w:t xml:space="preserve">Pierre Loti Hill)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เนินเขาซึ่งสามารถเห็นวิวของ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โกลเดนฮอร์น (</w:t>
      </w:r>
      <w:r w:rsidR="004F4C8F" w:rsidRPr="00FC3D69">
        <w:rPr>
          <w:rFonts w:ascii="Leelawadee" w:hAnsi="Leelawadee" w:cs="Leelawadee"/>
          <w:color w:val="FF0000"/>
          <w:sz w:val="24"/>
          <w:szCs w:val="24"/>
        </w:rPr>
        <w:t xml:space="preserve">Golden Horn) 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และเมืองอิส</w:t>
      </w:r>
      <w:proofErr w:type="spellStart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ได้อย่างสวยงามกว้างไกล ชื่อ 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“เปียลอททึ”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นั้นเขาตั้งขึ้นเพื่อเป็นเกียรติแก่ </w:t>
      </w:r>
      <w:r w:rsidR="004F4C8F" w:rsidRPr="00FC3D69">
        <w:rPr>
          <w:rFonts w:ascii="Leelawadee" w:hAnsi="Leelawadee" w:cs="Leelawadee"/>
          <w:color w:val="002060"/>
          <w:sz w:val="24"/>
          <w:szCs w:val="24"/>
        </w:rPr>
        <w:t xml:space="preserve">Julien </w:t>
      </w:r>
      <w:proofErr w:type="spellStart"/>
      <w:r w:rsidR="004F4C8F" w:rsidRPr="00FC3D69">
        <w:rPr>
          <w:rFonts w:ascii="Leelawadee" w:hAnsi="Leelawadee" w:cs="Leelawadee"/>
          <w:color w:val="002060"/>
          <w:sz w:val="24"/>
          <w:szCs w:val="24"/>
        </w:rPr>
        <w:t>Viaud</w:t>
      </w:r>
      <w:proofErr w:type="spellEnd"/>
      <w:r w:rsidR="004F4C8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ลูกนาวีชาวฝรั่งเศสผู้เป็นนักประพันธ์ซึ่งมาเยี่ยม</w:t>
      </w:r>
    </w:p>
    <w:p w14:paraId="04EBB202" w14:textId="1978C05E" w:rsidR="004F4C8F" w:rsidRDefault="004F4C8F" w:rsidP="004F4C8F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เยือนอิส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เมื่ออายุเพียง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26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ปีและหลงใหลในวัฒนธรรมออตโตมันและความสวยงามของเมืองนี้ทำให้กลายเป็นขาประจำในเวลาต่อมาและมาพักที่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เขาเขียนหนังสือเกี่ยวกับตุรกี แถมมีนวนิยายที่เขาตั้งชื่อ</w:t>
      </w:r>
      <w:r w:rsidR="00911FD6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911FD6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ตามชื่อสาวชาวออตโตมันอีกด้วย ในปี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1921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รัฐสภาได้ส่งสา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นขอบคุณเขาสำหรับการสนับสนุนในสงครามอิสรภาพและได้ตั้งชื่อเขาเป็นชื่อถนนและร้านกาแฟที่เนินเขา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ซึ่งก็ยังคงเรียกชื่อเนินเขาเปียลอททึกันมาจนถึงทุกวันนี้</w:t>
      </w:r>
      <w:r w:rsidR="00F873E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อิสระให้ท่านได้ถ่ายรูปและนั่งดื่มกาแฟและชมวิวพันล้านตามอัธยาศัย</w:t>
      </w:r>
    </w:p>
    <w:p w14:paraId="31F2B422" w14:textId="022FCC59" w:rsidR="004357B5" w:rsidRPr="00FC3D69" w:rsidRDefault="00AC4435" w:rsidP="00AC4435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7EBF2E45" wp14:editId="7192409F">
                <wp:simplePos x="0" y="0"/>
                <wp:positionH relativeFrom="column">
                  <wp:posOffset>38100</wp:posOffset>
                </wp:positionH>
                <wp:positionV relativeFrom="paragraph">
                  <wp:posOffset>925195</wp:posOffset>
                </wp:positionV>
                <wp:extent cx="6752590" cy="2248535"/>
                <wp:effectExtent l="0" t="0" r="0" b="0"/>
                <wp:wrapThrough wrapText="bothSides">
                  <wp:wrapPolygon edited="0">
                    <wp:start x="0" y="0"/>
                    <wp:lineTo x="0" y="21411"/>
                    <wp:lineTo x="21511" y="21411"/>
                    <wp:lineTo x="21511" y="0"/>
                    <wp:lineTo x="10908" y="0"/>
                    <wp:lineTo x="0" y="0"/>
                  </wp:wrapPolygon>
                </wp:wrapThrough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2590" cy="224853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6203C" id="Group 22" o:spid="_x0000_s1026" style="position:absolute;margin-left:3pt;margin-top:72.85pt;width:531.7pt;height:177.05pt;z-index:251856896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">
                <v:shape id="Picture 13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">
                  <v:imagedata r:id="rId81" o:title=""/>
                </v:shape>
                <v:shape id="Picture 21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">
                  <v:imagedata r:id="rId82" o:title=""/>
                </v:shape>
                <w10:wrap type="through"/>
              </v:group>
            </w:pict>
          </mc:Fallback>
        </mc:AlternateContent>
      </w:r>
      <w:r w:rsid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จากนั้นนำท่านเยี่ยมชม </w:t>
      </w:r>
      <w:r w:rsidR="004357B5" w:rsidRPr="00AC4435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มัสยิดซิวเลย์มานี</w:t>
      </w:r>
      <w:proofErr w:type="spellStart"/>
      <w:r w:rsidR="004357B5" w:rsidRPr="00AC4435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เย</w:t>
      </w:r>
      <w:proofErr w:type="spellEnd"/>
      <w:r w:rsidR="004357B5" w:rsidRPr="00AC443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(</w:t>
      </w:r>
      <w:proofErr w:type="spellStart"/>
      <w:r w:rsidR="004357B5"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="004357B5"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เป็นมัสยิดหลวงของออตโตมันที่ตั้งอยู่ในอิส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ในตุรกี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เป็นมัสยิดที่ใหญ่เป็นที่สองของอิส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และเป็นสิ่งก่อสร้างที่เป็นที่รู้จักกันดีที่สุดของเมืองสิ่งก่อสร้างหนึ่งมัสยิดซิวเลย์มานี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เย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สร้างตามพระบรมราชโองการของสุลต่านสุลัยมานแห่งจักรวรรดิออตโตมัน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โดยมีมิมาร์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ซินานเป็นสถาปนิก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เป็นสถาปัตยกรรมแบบอิสลาม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ที่เริ่มก่อสร้างในปี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.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ศ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. 1550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และสร้างเสร็จในปี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.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ศ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ซินานมีความเห็นว่าการออกแบบของมัสยิดเป็นสถาปัตยกรรมที่เป็นการถ่วงดุลยภาพกับของ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อะ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ยาโซเฟียของ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ไบ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แซนไทน์ที่มาเปลี่ยนเป็นมัสยิดในรัชสมัยของสุลต่านเมเหม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็ด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2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และเป็น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lastRenderedPageBreak/>
        <w:t>ลักษณะการก่อสร้างที่ใช้เป็นแบบอย่างในการก่อสร้างมัสยิดหลายแห่งในเมืองอิส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ต่อมา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ลักษณะสถาปัตยกรรมของซินานเป็นสถาปัตยกรรมที่มีความสมดุล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และรวมทั้ง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อะ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ยาโซเฟียเอง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นักเขียนบางคนเสนอว่าอาจจะเป็นได้ว่าการติดต่อระหว่างอิตาลีและอิส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</w:t>
      </w:r>
      <w:r w:rsidR="004357B5"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</w:p>
    <w:p w14:paraId="07B9DBEC" w14:textId="78C02A91" w:rsidR="004F4C8F" w:rsidRPr="00FC3D69" w:rsidRDefault="000F256B" w:rsidP="000F256B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บริการอาหารกลางวัน ณ ภัตตาคาร </w:t>
      </w:r>
    </w:p>
    <w:p w14:paraId="7E208E33" w14:textId="7152199A" w:rsidR="00CF6E3B" w:rsidRDefault="00A3120E" w:rsidP="00A3120E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0BD6BA48" wp14:editId="0D9AB95E">
                <wp:simplePos x="0" y="0"/>
                <wp:positionH relativeFrom="column">
                  <wp:posOffset>-156845</wp:posOffset>
                </wp:positionH>
                <wp:positionV relativeFrom="paragraph">
                  <wp:posOffset>1441450</wp:posOffset>
                </wp:positionV>
                <wp:extent cx="6876415" cy="2133600"/>
                <wp:effectExtent l="0" t="0" r="635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415" cy="21336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68E724" id="Group 36" o:spid="_x0000_s1026" style="position:absolute;margin-left:-12.35pt;margin-top:113.5pt;width:541.45pt;height:168pt;z-index:251849728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">
                <v:shape id="Picture 34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">
                  <v:imagedata r:id="rId85" o:title="Balat district, Istanbul, T.."/>
                </v:shape>
                <v:shape id="Picture 35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">
                  <v:imagedata r:id="rId86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บ่าย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2F2FA7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นำท่านเที่ยวย่าน </w:t>
      </w:r>
      <w:proofErr w:type="spellStart"/>
      <w:r w:rsidR="002F2FA7" w:rsidRPr="00805F74">
        <w:rPr>
          <w:rFonts w:ascii="Leelawadee" w:hAnsi="Leelawadee" w:cs="Leelawadee"/>
          <w:color w:val="FF0000"/>
          <w:sz w:val="24"/>
          <w:szCs w:val="24"/>
          <w:lang w:bidi="th-TH"/>
        </w:rPr>
        <w:t>Balat</w:t>
      </w:r>
      <w:proofErr w:type="spellEnd"/>
      <w:r w:rsidR="002F2FA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อาคารบ้านเรือนสีสันคัล</w:t>
      </w:r>
      <w:proofErr w:type="spellStart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เล</w:t>
      </w:r>
      <w:proofErr w:type="spellEnd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อร์ฟูล เ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ป็นย่านที่เก่าแก่และสวยงามน่าตื่นตาตื่นใจเมื่อได้มาเยือน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ตั้งอยู่ที่เมืองอิส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ประเทศตุรกีเมื่อได้ย่างกรายเข้ามาที่ถนนปูด้วยหินก้อนโตๆ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ซึ่งมีอาคารอันเก่าแก่ทางประวัติศาสตร์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คุณจะรู้สึกว่าที่นี่ไม่เหมือนที่ไหนในอิส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และที่ใดๆ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บนโลกใบนี้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แ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ม้ว่าบ้านเรือนที่มีลักษณะเป็นตึกเหล่านี้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จะมีสีสันแจ่มจรัส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แต่มีอายุมากกว่า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50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ปีมาแล้ว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ซึ่งในบางหลังมีอายุกว่า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200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บ้านไม้เหล่านี้ถูกถ่ายภาพกลับไปมากมายมากที่สุดในเมืองอิส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ที่นี่เป็นสถานที่ยอดนิยมเป็นอย่างมาก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ปัจจุบันมีคา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เฟ่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และร้านอาหารมากมาย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ตั้งอยู่ที่นี่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อิสระให้ท่านได้เดินเล่น</w:t>
      </w:r>
      <w:proofErr w:type="spellStart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ชิวๆๆ</w:t>
      </w:r>
      <w:proofErr w:type="spellEnd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ดื่มเครื่องดื่มเย็น ถ่ายรูปกันตามอัธยาศัย </w:t>
      </w:r>
    </w:p>
    <w:p w14:paraId="5359F5BE" w14:textId="25D701BE" w:rsidR="00A3120E" w:rsidRPr="00FC3D69" w:rsidRDefault="00AC4435" w:rsidP="00A3120E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0F1B2995" wp14:editId="67C00D47">
                <wp:simplePos x="0" y="0"/>
                <wp:positionH relativeFrom="column">
                  <wp:posOffset>-149225</wp:posOffset>
                </wp:positionH>
                <wp:positionV relativeFrom="paragraph">
                  <wp:posOffset>3873500</wp:posOffset>
                </wp:positionV>
                <wp:extent cx="6770370" cy="2314575"/>
                <wp:effectExtent l="0" t="0" r="0" b="9525"/>
                <wp:wrapTopAndBottom/>
                <wp:docPr id="454" name="Group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0370" cy="2314575"/>
                          <a:chOff x="0" y="0"/>
                          <a:chExt cx="6770627" cy="2159635"/>
                        </a:xfrm>
                      </wpg:grpSpPr>
                      <pic:pic xmlns:pic="http://schemas.openxmlformats.org/drawingml/2006/picture">
                        <pic:nvPicPr>
                          <pic:cNvPr id="455" name="Picture 3"/>
                          <pic:cNvPicPr>
                            <a:picLocks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6" name="Picture 6"/>
                          <pic:cNvPicPr>
                            <a:picLocks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152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E2D23" id="Group 454" o:spid="_x0000_s1026" style="position:absolute;margin-left:-11.75pt;margin-top:305pt;width:533.1pt;height:182.25pt;z-index:251831296;mso-height-relative:margin" coordsize="67706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">
                <v:shape id="Picture 3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">
                  <v:imagedata r:id="rId89" o:title=""/>
                  <o:lock v:ext="edit" aspectratio="f"/>
                </v:shape>
                <v:shape id="Picture 6" o:spid="_x0000_s1028" type="#_x0000_t75" style="position:absolute;left:33511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">
                  <v:imagedata r:id="rId90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</w:t>
      </w:r>
      <w:r w:rsidR="00A3120E" w:rsidRPr="00FC3D69">
        <w:rPr>
          <w:rFonts w:ascii="Leelawadee" w:hAnsi="Leelawadee" w:cs="Leelawadee"/>
          <w:color w:val="002060"/>
          <w:sz w:val="24"/>
          <w:szCs w:val="24"/>
          <w:shd w:val="clear" w:color="auto" w:fill="FFFFFF" w:themeFill="background1"/>
          <w:cs/>
          <w:lang w:bidi="th-TH"/>
        </w:rPr>
        <w:t xml:space="preserve">ท่าน </w:t>
      </w:r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ล่องเรือช่องแคบบอสฟอร</w:t>
      </w:r>
      <w:proofErr w:type="spellStart"/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ัส</w:t>
      </w:r>
      <w:proofErr w:type="spellEnd"/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A3120E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A3120E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</w:t>
      </w:r>
      <w:r w:rsidR="00A3120E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โดยจุดชมวิวที่สำคัญคือสะพาน แขวนบอสฟอร</w:t>
      </w:r>
      <w:proofErr w:type="spellStart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เชื่อให้รถยนต์สามารถวิ่งข้ามฝั่งยุโรปและเอเชียได้ สร้างเสร็จในปี ค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>.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ศ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.1973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มีความยาวทั้งสิ้น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1,560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เมตร และได้กลายเป็นสะพานแขวนที่ยาวเป็นอันดับ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4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ของโลกในสมัยนั้น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>(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ปัจจุบันตกไปอยู่อันดับที่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21)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</w:t>
      </w:r>
      <w:proofErr w:type="spellStart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เช่</w:t>
      </w:r>
      <w:proofErr w:type="spellEnd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และบ้านเรือนของบรรดาเหล่าเศรษฐีที่สร้างได้สวยงามตระการตา </w:t>
      </w:r>
    </w:p>
    <w:p w14:paraId="19944CA8" w14:textId="20C0F72B" w:rsidR="00A3120E" w:rsidRDefault="00A3120E" w:rsidP="00A3120E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70E54DD" w14:textId="2116D8BE" w:rsidR="009C0760" w:rsidRPr="00FC3D69" w:rsidRDefault="00EC7C59" w:rsidP="00A3120E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lastRenderedPageBreak/>
        <w:t>ก่อนอำลาเมืองอิส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นำท่าน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ช้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อปปิ้งให้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ซะ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ใจก่อนกลับ ณ ห้างสรรพสินค้าขนาดใหญ่ </w:t>
      </w:r>
      <w:proofErr w:type="spellStart"/>
      <w:r w:rsidRPr="002521B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Zorlu</w:t>
      </w:r>
      <w:proofErr w:type="spellEnd"/>
      <w:r w:rsidRPr="002521B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 xml:space="preserve"> Shopping </w:t>
      </w:r>
      <w:r w:rsidRPr="00FC3D6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Center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ภายในศูนย์การค้ามีร้านค้ามากกว่า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200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 ประกอบด้วยร้านค้าแบรนด์หรู เช่น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Vakko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COS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Moncler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Bulgari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Pomellato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Louis Vuitton , Fendi , Lanvin , Dior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Burberry , Tory Burch , Michael Kors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Pr="00FC3D69">
        <w:rPr>
          <w:rFonts w:ascii="Leelawadee" w:hAnsi="Leelawadee" w:cs="Leelawadee"/>
          <w:color w:val="002060"/>
          <w:sz w:val="24"/>
          <w:szCs w:val="24"/>
        </w:rPr>
        <w:t>Valentino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เช่นกัน เป็น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Apple Store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แห่งแรก ของตุรกี ร้านค้าที่ใหญ่ที่สุดของ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ในศูนย์ครอบคลุมพื้นที่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ตารางเมตร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ตารางฟุต) เต็มไปด้วย "สินค้าแฟชั่นทุกอย่างเท่า</w:t>
      </w:r>
      <w:r w:rsidR="002B5490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2B5490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ที่จะจินตนาการได้ ตั้งแต่เสื้อผ้าสำเร็จรูปไปจนถึงเสื้อผ้ากูตูร์ เครื่องสำอางไปจนถึงของตกแต่งบ้าน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เป็นเจ้าของโดย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ร้านขายยาที่เก่าแก่ที่สุด</w:t>
      </w:r>
      <w:r w:rsidR="00CE6222">
        <w:rPr>
          <w:rFonts w:ascii="Leelawadee" w:hAnsi="Leelawadee" w:cs="Leelawadee" w:hint="cs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11A83532" wp14:editId="3B8D2E0E">
                <wp:simplePos x="0" y="0"/>
                <wp:positionH relativeFrom="column">
                  <wp:posOffset>41275</wp:posOffset>
                </wp:positionH>
                <wp:positionV relativeFrom="paragraph">
                  <wp:posOffset>54610</wp:posOffset>
                </wp:positionV>
                <wp:extent cx="6669405" cy="2066925"/>
                <wp:effectExtent l="0" t="0" r="0" b="9525"/>
                <wp:wrapSquare wrapText="bothSides"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405" cy="2066925"/>
                          <a:chOff x="0" y="0"/>
                          <a:chExt cx="6669405" cy="2066925"/>
                        </a:xfrm>
                      </wpg:grpSpPr>
                      <pic:pic xmlns:pic="http://schemas.openxmlformats.org/drawingml/2006/picture">
                        <pic:nvPicPr>
                          <pic:cNvPr id="457" name="Picture 457" descr="Zorlu Center Istanbul Shopping Mall - YouTube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9" name="Picture 459" descr="Luxury Flat For Sale in Istanbul Zorlu Center | Istanbul Apartments For  Sale in Turkey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0"/>
                            <a:ext cx="330708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F8988" id="Group 467" o:spid="_x0000_s1026" style="position:absolute;margin-left:3.25pt;margin-top:4.3pt;width:525.15pt;height:162.75pt;z-index:251852800" coordsize="66694,20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">
                <v:shape id="Picture 457" o:spid="_x0000_s1027" type="#_x0000_t75" alt="Zorlu Center Istanbul Shopping Mall - YouTube" style="position:absolute;width:33623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">
                  <v:imagedata r:id="rId93" o:title="Zorlu Center Istanbul Shopping Mall - YouTube"/>
                </v:shape>
                <v:shape id="Picture 459" o:spid="_x0000_s1028" type="#_x0000_t75" alt="Luxury Flat For Sale in Istanbul Zorlu Center | Istanbul Apartments For  Sale in Turkey" style="position:absolute;left:33623;width:33071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">
                  <v:imagedata r:id="rId94" o:title="Luxury Flat For Sale in Istanbul Zorlu Center | Istanbul Apartments For  Sale in Turkey"/>
                </v:shape>
                <w10:wrap type="square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และ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เป็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นบูติกที่จำหน่ายผลิตภัณฑ์เพื่อความงามที่ทำขึ้นเป็นพิเศษ รวมถึงลาเวน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เดอร์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ชาเขียว หรือดอกมะลิ  </w:t>
      </w:r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ร้านอาหารและคา</w:t>
      </w:r>
      <w:proofErr w:type="spellStart"/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เฟ่</w:t>
      </w:r>
      <w:proofErr w:type="spellEnd"/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นานาชาติมากมาย 40 แห่งรวมทั้ง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>Eataly , Jamie 's Italian</w:t>
      </w:r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>Tom's Kitchen</w:t>
      </w:r>
      <w:r w:rsidR="002B5490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(อาหารค่ำอิสระ)</w:t>
      </w:r>
    </w:p>
    <w:p w14:paraId="75B7222E" w14:textId="6B02A8FC" w:rsidR="009565DA" w:rsidRPr="00FC3D69" w:rsidRDefault="001A4F6D" w:rsidP="00CE6222">
      <w:pPr>
        <w:spacing w:before="0"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ไ</w:t>
      </w:r>
      <w:r w:rsidR="009565DA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ด้เวลาอันสมควร นำท่านเดินทางสู่ </w:t>
      </w:r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ท่าอากาศยานใหม่ เมืองอิส</w:t>
      </w:r>
      <w:proofErr w:type="spellStart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ประเทศตุรกี</w:t>
      </w:r>
    </w:p>
    <w:p w14:paraId="6B4B0317" w14:textId="1E543F8D" w:rsidR="00E46213" w:rsidRPr="00FC3D69" w:rsidRDefault="00E46213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1"/>
        <w:tblW w:w="1055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5"/>
        <w:gridCol w:w="8756"/>
      </w:tblGrid>
      <w:tr w:rsidR="007D1E06" w:rsidRPr="00FC3D69" w14:paraId="79AF7645" w14:textId="77777777" w:rsidTr="009565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shd w:val="clear" w:color="auto" w:fill="CAE57B" w:themeFill="accent2" w:themeFillTint="99"/>
            <w:vAlign w:val="center"/>
          </w:tcPr>
          <w:p w14:paraId="724624BD" w14:textId="5BA4B83B" w:rsidR="002F7C72" w:rsidRPr="00FC3D69" w:rsidRDefault="002F7C72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2069843848"/>
                <w:placeholder>
                  <w:docPart w:val="FFEA284889824D6DB70B891811586008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2A4C4D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9</w:t>
                </w:r>
              </w:sdtContent>
            </w:sdt>
          </w:p>
        </w:tc>
        <w:tc>
          <w:tcPr>
            <w:tcW w:w="9296" w:type="dxa"/>
            <w:shd w:val="clear" w:color="auto" w:fill="CAE57B" w:themeFill="accent2" w:themeFillTint="99"/>
            <w:vAlign w:val="center"/>
          </w:tcPr>
          <w:p w14:paraId="07FC6B5D" w14:textId="69DED071" w:rsidR="002F7C72" w:rsidRPr="00FC3D69" w:rsidRDefault="002F7C72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="009D73C1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ประเทศไทย</w:t>
            </w:r>
            <w:r w:rsidR="00DD4448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</w:p>
        </w:tc>
      </w:tr>
    </w:tbl>
    <w:p w14:paraId="5B592AB4" w14:textId="7EB9D43C" w:rsidR="002F7C72" w:rsidRPr="00FC3D69" w:rsidRDefault="002F7C72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E3C0326" w14:textId="4D446D00" w:rsidR="002A4C4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01.45 น.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เหิร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ฟ้าสู่ กรุงเทพมหานครโดยสายการบิน 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>TK-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68 ใช้เวลาเดินทาง</w:t>
      </w:r>
    </w:p>
    <w:p w14:paraId="0F51CDF5" w14:textId="44C8CA43" w:rsidR="002A4C4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ประมาณ 10 ชั่วโมง (บริการอาหารและเครื่องดื่มบนเครื่อง)</w:t>
      </w:r>
    </w:p>
    <w:p w14:paraId="0FDEC9A2" w14:textId="5056DAF0" w:rsidR="001A4F6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15.25 น.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คณะเดินทางกลับถึง สนามบินสุวรรณภูมิกรุงเทพมหานคร ด้วยความ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สวั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สดิภาพและความประทับใจ</w:t>
      </w:r>
    </w:p>
    <w:p w14:paraId="02EDB84B" w14:textId="77777777" w:rsidR="009565DA" w:rsidRPr="00FC3D69" w:rsidRDefault="009565DA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C25B12F" w14:textId="756A1D2A" w:rsidR="00496A3D" w:rsidRPr="00FC3D69" w:rsidRDefault="001A728F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>@@@@@@@@@@@@@@@@</w:t>
      </w:r>
    </w:p>
    <w:p w14:paraId="330C5743" w14:textId="77777777" w:rsidR="00BC17C2" w:rsidRPr="00FC3D69" w:rsidRDefault="00BC17C2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lang w:bidi="th-TH"/>
        </w:rPr>
      </w:pPr>
    </w:p>
    <w:p w14:paraId="4AF58197" w14:textId="77777777" w:rsidR="00735847" w:rsidRPr="00FC3D69" w:rsidRDefault="00735847" w:rsidP="00947206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  <w:sz w:val="22"/>
          <w:szCs w:val="22"/>
          <w:lang w:bidi="th-TH"/>
        </w:rPr>
      </w:pPr>
      <w:r w:rsidRPr="00FC3D69">
        <w:rPr>
          <w:rFonts w:ascii="Leelawadee" w:hAnsi="Leelawadee" w:cs="Leelawadee"/>
          <w:color w:val="FF0000"/>
          <w:sz w:val="22"/>
          <w:szCs w:val="22"/>
          <w:cs/>
          <w:lang w:bidi="th-TH"/>
        </w:rPr>
        <w:t>รายการท่องเที่ยวอาจเปลี่ยนแปลงได้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 xml:space="preserve"> </w:t>
      </w:r>
      <w:r w:rsidRPr="00FC3D69">
        <w:rPr>
          <w:rFonts w:ascii="Leelawadee" w:hAnsi="Leelawadee" w:cs="Leelawadee"/>
          <w:color w:val="FF0000"/>
          <w:sz w:val="22"/>
          <w:szCs w:val="22"/>
          <w:cs/>
          <w:lang w:bidi="th-TH"/>
        </w:rPr>
        <w:t>ทั้งนี้โดยคำนึงถึงประโยชน์ของลูกค้าเป็นสำคัญ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>***</w:t>
      </w:r>
    </w:p>
    <w:p w14:paraId="477969E7" w14:textId="49B04617" w:rsidR="00735847" w:rsidRPr="00FC3D69" w:rsidRDefault="00735847" w:rsidP="00947206">
      <w:pPr>
        <w:pStyle w:val="NoSpacing"/>
        <w:spacing w:before="0"/>
        <w:jc w:val="center"/>
        <w:rPr>
          <w:rFonts w:ascii="Leelawadee" w:hAnsi="Leelawadee" w:cs="Leelawadee"/>
          <w:color w:val="FF0000"/>
          <w:rtl/>
          <w:cs/>
        </w:rPr>
      </w:pPr>
      <w:r w:rsidRPr="00FC3D69">
        <w:rPr>
          <w:rFonts w:ascii="Leelawadee" w:hAnsi="Leelawadee" w:cs="Leelawadee"/>
          <w:color w:val="FF0000"/>
        </w:rPr>
        <w:t>**</w:t>
      </w:r>
      <w:r w:rsidRPr="00FC3D69">
        <w:rPr>
          <w:rFonts w:ascii="Leelawadee" w:hAnsi="Leelawadee" w:cs="Leelawadee"/>
          <w:color w:val="FF000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17E099EA" w14:textId="1F2D5D2E" w:rsidR="00735847" w:rsidRPr="00FC3D69" w:rsidRDefault="00735847" w:rsidP="00947206">
      <w:pPr>
        <w:pStyle w:val="NoSpacing"/>
        <w:spacing w:before="0"/>
        <w:jc w:val="center"/>
        <w:rPr>
          <w:rFonts w:ascii="Leelawadee" w:hAnsi="Leelawadee" w:cs="Leelawadee"/>
          <w:color w:val="FF0000"/>
        </w:rPr>
      </w:pPr>
      <w:r w:rsidRPr="00FC3D69">
        <w:rPr>
          <w:rFonts w:ascii="Leelawadee" w:hAnsi="Leelawadee" w:cs="Leelawadee"/>
          <w:color w:val="FF0000"/>
          <w:cs/>
          <w:lang w:bidi="th-TH"/>
        </w:rPr>
        <w:t>จะอิงตามรายละเอียดของโปรแกรมที่ขายเป็นหลัก</w:t>
      </w:r>
      <w:r w:rsidRPr="00FC3D69">
        <w:rPr>
          <w:rFonts w:ascii="Leelawadee" w:hAnsi="Leelawadee" w:cs="Leelawadee"/>
          <w:color w:val="FF0000"/>
          <w:rtl/>
          <w:cs/>
        </w:rPr>
        <w:t>**</w:t>
      </w:r>
    </w:p>
    <w:p w14:paraId="17D575FB" w14:textId="77CC966E" w:rsidR="00735847" w:rsidRPr="00FC3D69" w:rsidRDefault="00735847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47241C2D" w14:textId="4F59D32C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44071D3F" w14:textId="77777777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tbl>
      <w:tblPr>
        <w:tblStyle w:val="GridTable1Light-Accent2"/>
        <w:tblW w:w="1080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single" w:sz="4" w:space="0" w:color="A5D028" w:themeColor="accent2"/>
          <w:insideV w:val="single" w:sz="4" w:space="0" w:color="A5D028" w:themeColor="accent2"/>
        </w:tblBorders>
        <w:tblLayout w:type="fixed"/>
        <w:tblLook w:val="04A0" w:firstRow="1" w:lastRow="0" w:firstColumn="1" w:lastColumn="0" w:noHBand="0" w:noVBand="1"/>
      </w:tblPr>
      <w:tblGrid>
        <w:gridCol w:w="3415"/>
        <w:gridCol w:w="1350"/>
        <w:gridCol w:w="1170"/>
        <w:gridCol w:w="1350"/>
        <w:gridCol w:w="1530"/>
        <w:gridCol w:w="900"/>
        <w:gridCol w:w="1079"/>
        <w:gridCol w:w="7"/>
      </w:tblGrid>
      <w:tr w:rsidR="00F81230" w14:paraId="25ADBCC0" w14:textId="77777777" w:rsidTr="00B87E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4B5BB05F" w14:textId="77777777" w:rsidR="00F81230" w:rsidRPr="0030309F" w:rsidRDefault="00F81230" w:rsidP="00947206">
            <w:pPr>
              <w:spacing w:before="0"/>
              <w:jc w:val="center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วันเดินทาง</w:t>
            </w:r>
          </w:p>
        </w:tc>
        <w:tc>
          <w:tcPr>
            <w:tcW w:w="1350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789F7D1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หมายเหตุ</w:t>
            </w:r>
          </w:p>
        </w:tc>
        <w:tc>
          <w:tcPr>
            <w:tcW w:w="6036" w:type="dxa"/>
            <w:gridSpan w:val="6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22F4D575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ราคาทัวร์ (บาท / ท่าน) พักห้องละ 2 ท่าน</w:t>
            </w:r>
          </w:p>
        </w:tc>
      </w:tr>
      <w:tr w:rsidR="00F81230" w14:paraId="6ECDE08E" w14:textId="77777777" w:rsidTr="00E754E5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152EE406" w14:textId="77777777" w:rsidR="00F81230" w:rsidRPr="0030309F" w:rsidRDefault="00F81230" w:rsidP="00947206">
            <w:pPr>
              <w:spacing w:before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1350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42EE7E97" w14:textId="77777777" w:rsidR="00F81230" w:rsidRPr="0030309F" w:rsidRDefault="00F81230" w:rsidP="00947206">
            <w:pP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117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27B3A7A" w14:textId="7C8A236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ผู้ใหญ่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C7F2912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เด็กไม่เกิน 12 ปี พักกับผู้ใหญ่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5576DB6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 xml:space="preserve">เด็กไม่เกิน 12 ปี พักกับผู้ใหญ่ 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>(ไม่มีเตียง)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6188E3F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พักเดี่ยว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715EA65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วีซ่า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</w:r>
            <w:r w:rsidRPr="0030309F">
              <w:rPr>
                <w:rFonts w:asciiTheme="minorBidi" w:hAnsiTheme="minorBidi"/>
                <w:color w:val="F56617" w:themeColor="accent6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E754E5" w:rsidRPr="007D1E06" w14:paraId="44A1B3CC" w14:textId="77777777" w:rsidTr="00E754E5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92F5058" w14:textId="77777777" w:rsidR="00E754E5" w:rsidRDefault="00E754E5" w:rsidP="00E754E5">
            <w:pPr>
              <w:spacing w:before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</w:pPr>
            <w:bookmarkStart w:id="5" w:name="_Hlk103790032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1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9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กรกฎาคม 2565</w:t>
            </w:r>
          </w:p>
          <w:p w14:paraId="4CB2A7A8" w14:textId="71683F36" w:rsidR="00E754E5" w:rsidRPr="00E145EB" w:rsidRDefault="00E754E5" w:rsidP="00E754E5">
            <w:pPr>
              <w:spacing w:before="0"/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E145EB">
              <w:rPr>
                <w:rFonts w:ascii="Leelawadee" w:hAnsi="Leelawadee" w:cs="Leelawadee" w:hint="cs"/>
                <w:b w:val="0"/>
                <w:bCs w:val="0"/>
                <w:color w:val="FF0000"/>
                <w:sz w:val="24"/>
                <w:szCs w:val="24"/>
                <w:cs/>
                <w:lang w:bidi="th-TH"/>
              </w:rPr>
              <w:t>**ฉลองเปลี่ยนชื่อประเทศ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6D75AFB7" w14:textId="77777777" w:rsidR="00E754E5" w:rsidRDefault="00E754E5" w:rsidP="00E754E5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**</w:t>
            </w:r>
          </w:p>
          <w:p w14:paraId="7CD6B47D" w14:textId="51BDF93A" w:rsidR="00E754E5" w:rsidRPr="00E754E5" w:rsidRDefault="00E754E5" w:rsidP="00E754E5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4"/>
                <w:szCs w:val="24"/>
                <w:lang w:bidi="th-TH"/>
              </w:rPr>
            </w:pPr>
            <w:r w:rsidRPr="00E754E5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ลด1000</w:t>
            </w:r>
          </w:p>
        </w:tc>
        <w:tc>
          <w:tcPr>
            <w:tcW w:w="117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24CE3B2" w14:textId="2887ECD3" w:rsid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lang w:bidi="th-TH"/>
              </w:rPr>
            </w:pP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3</w:t>
            </w: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7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lang w:bidi="th-TH"/>
              </w:rPr>
              <w:t>,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99</w:t>
            </w:r>
          </w:p>
          <w:p w14:paraId="01952B34" w14:textId="26E8040A" w:rsidR="00E754E5" w:rsidRP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  <w:p w14:paraId="53D72528" w14:textId="40F182C4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FCA57B8" w14:textId="77777777" w:rsid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u w:val="single"/>
                <w:lang w:bidi="th-TH"/>
              </w:rPr>
            </w:pP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3</w:t>
            </w: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6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u w:val="single"/>
                <w:lang w:bidi="th-TH"/>
              </w:rPr>
              <w:t>,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9</w:t>
            </w: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99</w:t>
            </w:r>
          </w:p>
          <w:p w14:paraId="7FB95235" w14:textId="01D5AB92" w:rsidR="00E754E5" w:rsidRP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 w:rsidRPr="00E754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35</w:t>
            </w:r>
            <w:r w:rsidRPr="00E754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E754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393C3ED" w14:textId="112854A2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35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6D01A90" w14:textId="62714A3C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897DA63" w14:textId="554B6B9C" w:rsidR="00E754E5" w:rsidRPr="007D1E06" w:rsidRDefault="00E754E5" w:rsidP="00E754E5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bookmarkEnd w:id="5"/>
      <w:tr w:rsidR="00E754E5" w:rsidRPr="007D1E06" w14:paraId="5D0EEB1D" w14:textId="77777777" w:rsidTr="00E754E5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645D14B" w14:textId="77777777" w:rsidR="00E754E5" w:rsidRDefault="00E754E5" w:rsidP="00E754E5">
            <w:pPr>
              <w:spacing w:before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03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11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กรกฎาคม 2565</w:t>
            </w:r>
          </w:p>
          <w:p w14:paraId="26285216" w14:textId="2F904AED" w:rsidR="00E145EB" w:rsidRPr="0030309F" w:rsidRDefault="00E145EB" w:rsidP="00E754E5">
            <w:pPr>
              <w:spacing w:before="0"/>
              <w:rPr>
                <w:rFonts w:ascii="Leelawadee" w:hAnsi="Leelawadee" w:cs="Leelawadee" w:hint="cs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E145EB">
              <w:rPr>
                <w:rFonts w:ascii="Leelawadee" w:hAnsi="Leelawadee" w:cs="Leelawadee" w:hint="cs"/>
                <w:b w:val="0"/>
                <w:bCs w:val="0"/>
                <w:color w:val="FF0000"/>
                <w:sz w:val="24"/>
                <w:szCs w:val="24"/>
                <w:cs/>
                <w:lang w:bidi="th-TH"/>
              </w:rPr>
              <w:t>**ฉลองเปลี่ยนชื่อประเทศ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6529A331" w14:textId="77777777" w:rsidR="00E754E5" w:rsidRDefault="00E754E5" w:rsidP="00E754E5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**</w:t>
            </w:r>
          </w:p>
          <w:p w14:paraId="73E1CD10" w14:textId="7A7A7801" w:rsidR="00E754E5" w:rsidRPr="00E754E5" w:rsidRDefault="00E754E5" w:rsidP="00E754E5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4"/>
                <w:szCs w:val="24"/>
                <w:lang w:bidi="th-TH"/>
              </w:rPr>
            </w:pPr>
            <w:r w:rsidRPr="00E754E5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ลด1000</w:t>
            </w:r>
          </w:p>
        </w:tc>
        <w:tc>
          <w:tcPr>
            <w:tcW w:w="117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12C25AB8" w14:textId="77777777" w:rsid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lang w:bidi="th-TH"/>
              </w:rPr>
            </w:pP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37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lang w:bidi="th-TH"/>
              </w:rPr>
              <w:t>,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cs/>
                <w:lang w:bidi="th-TH"/>
              </w:rPr>
              <w:t>99</w:t>
            </w:r>
          </w:p>
          <w:p w14:paraId="451EFFF6" w14:textId="77777777" w:rsidR="00E754E5" w:rsidRP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  <w:p w14:paraId="3884CC0F" w14:textId="3AC80898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BDBD749" w14:textId="77777777" w:rsidR="00E754E5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u w:val="single"/>
                <w:lang w:bidi="th-TH"/>
              </w:rPr>
            </w:pP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36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u w:val="single"/>
                <w:lang w:bidi="th-TH"/>
              </w:rPr>
              <w:t>,</w:t>
            </w:r>
            <w:r w:rsidRPr="00E754E5">
              <w:rPr>
                <w:rFonts w:ascii="Leelawadee" w:hAnsi="Leelawadee" w:cs="Leelawadee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9</w:t>
            </w:r>
            <w:r w:rsidRPr="00E754E5">
              <w:rPr>
                <w:rFonts w:ascii="Leelawadee" w:hAnsi="Leelawadee" w:cs="Leelawadee" w:hint="cs"/>
                <w:b/>
                <w:bCs/>
                <w:strike/>
                <w:color w:val="002060"/>
                <w:sz w:val="24"/>
                <w:szCs w:val="24"/>
                <w:u w:val="single"/>
                <w:cs/>
                <w:lang w:bidi="th-TH"/>
              </w:rPr>
              <w:t>99</w:t>
            </w:r>
          </w:p>
          <w:p w14:paraId="59952EFE" w14:textId="0BDEB961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 w:rsidRPr="00E754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35</w:t>
            </w:r>
            <w:r w:rsidRPr="00E754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E754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B38B46B" w14:textId="79BADFB0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35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96E4729" w14:textId="3CB9E54A" w:rsidR="00E754E5" w:rsidRPr="0030309F" w:rsidRDefault="00E754E5" w:rsidP="00E754E5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6ACC503" w14:textId="47F66294" w:rsidR="00E754E5" w:rsidRPr="007D1E06" w:rsidRDefault="00E754E5" w:rsidP="00E754E5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</w:tbl>
    <w:p w14:paraId="1AE48120" w14:textId="049AB2B0" w:rsidR="00F81230" w:rsidRDefault="00F81230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37D07718" w14:textId="77777777" w:rsidR="004B2F15" w:rsidRDefault="004B2F15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3DCB121C" w14:textId="77777777" w:rsidR="0045509D" w:rsidRDefault="0045509D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0EDA04F9" w14:textId="4D407B68" w:rsidR="00257C07" w:rsidRPr="006973E5" w:rsidRDefault="00257C07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lastRenderedPageBreak/>
        <w:t>เงื่อนไขการเดินทางระหว่างสถานการณ์โควิค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1</w:t>
      </w:r>
      <w:r w:rsidR="00117681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9</w:t>
      </w:r>
    </w:p>
    <w:p w14:paraId="1CA30F94" w14:textId="0075CAC7" w:rsidR="00117681" w:rsidRPr="006973E5" w:rsidRDefault="00B850F7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</w:t>
      </w:r>
      <w:r w:rsidR="00117681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. </w:t>
      </w:r>
      <w:r w:rsidR="00117681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เอกสารจะต้องเตรียมก่อนการเดินทาง</w:t>
      </w:r>
    </w:p>
    <w:p w14:paraId="040A0246" w14:textId="68C7825B" w:rsidR="00117681" w:rsidRPr="006973E5" w:rsidRDefault="00117681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พาสปอร์ตตัวจริง (เหลืออายุการใช้งานมากกว่า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6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เดือน)</w:t>
      </w:r>
    </w:p>
    <w:p w14:paraId="06030468" w14:textId="235249DD" w:rsidR="007F6D4B" w:rsidRPr="006973E5" w:rsidRDefault="004C0636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วัคซีนพาสปอร์ต </w:t>
      </w:r>
      <w:r w:rsidR="00B850F7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หรือเอกสาร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รับรองการฉีดวัคซีนโควิค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19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ครบ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</w:t>
      </w:r>
      <w:r w:rsidR="00682765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-3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เข็ม</w:t>
      </w:r>
      <w:r w:rsidR="00CB5146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="00CB5146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ชื่อภาษาอังกฤษ)</w:t>
      </w:r>
    </w:p>
    <w:p w14:paraId="4B6AAE8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การจองและชำระเงิน</w:t>
      </w:r>
    </w:p>
    <w:p w14:paraId="56B67F7B" w14:textId="6E97111B" w:rsidR="005308BD" w:rsidRPr="006973E5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กรุณาชำระค่ามัดจำท่านละ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1</w:t>
      </w:r>
      <w:r w:rsidR="0030194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5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,000.- บาท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ภายใน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 </w:t>
      </w:r>
      <w:r w:rsidR="00F02D65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จองเดินทาง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</w:p>
    <w:p w14:paraId="324576FD" w14:textId="7A6503DA" w:rsidR="005308BD" w:rsidRPr="006973E5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กรุณาชำระค่าบริการส่วนที่เหลือทั้งหมดก่อนการเดินทาง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 วัน</w:t>
      </w:r>
    </w:p>
    <w:p w14:paraId="2DF29191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C7305B" w14:textId="77777777" w:rsidR="005308BD" w:rsidRPr="006973E5" w:rsidRDefault="005308BD" w:rsidP="005308BD">
      <w:pPr>
        <w:tabs>
          <w:tab w:val="left" w:pos="2685"/>
        </w:tabs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  <w:lang w:bidi="th-TH"/>
        </w:rPr>
        <w:t>รวม</w:t>
      </w:r>
    </w:p>
    <w:p w14:paraId="6D96F43D" w14:textId="3C2F98D5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ค่าตั๋วเครื่องบินไป – กลับพร้อมคณะ สายการบิน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CB5146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5324B88D" w14:textId="690A12F6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ค่าตั๋วเครื่องบินภายในประเทศ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เที่ยวสายการบิน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AIRLINES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42C8E4BF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  <w:lang w:bidi="th-TH"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lang w:bidi="th-TH"/>
        </w:rPr>
        <w:t>4-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ดาว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FFC3FF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ตามที่ระบุในรายการ ทางบริษัทจึงขอสงวนสิทธิ์นการเปลี่ยนแปลง</w:t>
      </w:r>
    </w:p>
    <w:p w14:paraId="7B2EB2A1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ค่ารถรับ – ส่งสนามบิน และตลอดรายการทัวร์</w:t>
      </w:r>
    </w:p>
    <w:p w14:paraId="4987CAC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</w:p>
    <w:p w14:paraId="797A99D7" w14:textId="77777777" w:rsidR="005308BD" w:rsidRPr="006973E5" w:rsidRDefault="005308BD" w:rsidP="005308BD">
      <w:pPr>
        <w:pStyle w:val="ListParagraph"/>
        <w:numPr>
          <w:ilvl w:val="0"/>
          <w:numId w:val="36"/>
        </w:numPr>
        <w:tabs>
          <w:tab w:val="left" w:pos="1343"/>
        </w:tabs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ค่ามัคคุเทศก์ของบริษัทนำเที่ยว และการอำนวยความสะดวกตลอดการเดินทาง</w:t>
      </w:r>
    </w:p>
    <w:p w14:paraId="6F6CC8B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000 บาท (เงื่อนไขตามกรมธรรม์)</w:t>
      </w:r>
    </w:p>
    <w:p w14:paraId="3B5DC969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  <w:lang w:bidi="th-TH"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  <w:lang w:bidi="th-TH"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ขึ้นอยู่ระยะเวลาการเดินทาง</w:t>
      </w:r>
    </w:p>
    <w:p w14:paraId="1804976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(ไม่รวมทิปพนักงานขับรถ)</w:t>
      </w:r>
    </w:p>
    <w:p w14:paraId="78AE6DFA" w14:textId="77777777" w:rsidR="005308BD" w:rsidRPr="006973E5" w:rsidRDefault="005308BD" w:rsidP="005308BD">
      <w:pPr>
        <w:tabs>
          <w:tab w:val="left" w:pos="2685"/>
        </w:tabs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  <w:lang w:bidi="th-TH"/>
        </w:rPr>
        <w:t>ไม่รวม</w:t>
      </w:r>
    </w:p>
    <w:p w14:paraId="56BE18CA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ค่าบริการ และค่าใช้จ่ายส่วนตัวที่ไม่ได้ระบุในรายการ </w:t>
      </w:r>
    </w:p>
    <w:p w14:paraId="55C9EFCC" w14:textId="016CA2AB" w:rsidR="005308BD" w:rsidRPr="006973E5" w:rsidRDefault="005308BD" w:rsidP="005308BD">
      <w:pPr>
        <w:pStyle w:val="ListParagraph"/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ค่าทิปมัคคุเทศก์ท้องถิ่น</w:t>
      </w:r>
      <w:r w:rsidR="00A03C1A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พนักงานขับรถ</w:t>
      </w:r>
      <w:r w:rsidR="00A03C1A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="00A03C1A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เจ้าหน้า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ตามธรรมเนียม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คือ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9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0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USD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/ท่าน (เก็บสนามบินในวันเดินทาง)</w:t>
      </w:r>
    </w:p>
    <w:p w14:paraId="3F014CF6" w14:textId="20248CF5" w:rsidR="005308BD" w:rsidRPr="00E145EB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b/>
          <w:bCs/>
          <w:color w:val="FF0000"/>
          <w:sz w:val="28"/>
          <w:szCs w:val="28"/>
        </w:rPr>
      </w:pPr>
      <w:r w:rsidRPr="00E145EB">
        <w:rPr>
          <w:rFonts w:ascii="Leelawadee" w:hAnsi="Leelawadee" w:cs="Leelawadee"/>
          <w:b/>
          <w:bCs/>
          <w:color w:val="FF0000"/>
          <w:sz w:val="28"/>
          <w:szCs w:val="28"/>
          <w:cs/>
          <w:lang w:bidi="th-TH"/>
        </w:rPr>
        <w:t>ค่าทิปหัวหน้าทัวร์ไทย ขึ้นอยู่ความพึงพอใจในการให้บริการ</w:t>
      </w:r>
      <w:r w:rsidR="00E145EB">
        <w:rPr>
          <w:rFonts w:ascii="Leelawadee" w:hAnsi="Leelawadee" w:cs="Leelawadee" w:hint="cs"/>
          <w:b/>
          <w:bCs/>
          <w:color w:val="FF0000"/>
          <w:sz w:val="28"/>
          <w:szCs w:val="28"/>
          <w:cs/>
          <w:lang w:bidi="th-TH"/>
        </w:rPr>
        <w:t xml:space="preserve"> ตามความเหมาะสม</w:t>
      </w:r>
      <w:r w:rsidRPr="00E145EB">
        <w:rPr>
          <w:rFonts w:ascii="Leelawadee" w:hAnsi="Leelawadee" w:cs="Leelawadee"/>
          <w:b/>
          <w:bCs/>
          <w:color w:val="FF0000"/>
          <w:sz w:val="28"/>
          <w:szCs w:val="28"/>
          <w:cs/>
          <w:lang w:bidi="th-TH"/>
        </w:rPr>
        <w:t xml:space="preserve"> </w:t>
      </w:r>
    </w:p>
    <w:p w14:paraId="2FF249C4" w14:textId="688AF22D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สำหรับระหว่างประเทศ ไม่เกิน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20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สำหรับในประเทศ</w:t>
      </w:r>
      <w:r w:rsidR="00BC17C2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ตุรกี (เพิ่มน้ำหนักแจ้งล่วงหน้าก่อนเดินทาง 3-7 วัน ราคาหน้าเคาน์เตอร์จะแพงกว่า</w:t>
      </w:r>
      <w:r w:rsidR="00BC17C2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จองล่วงหน้าราคา 5 กก. 350-400 บาท)</w:t>
      </w:r>
    </w:p>
    <w:p w14:paraId="7D04BA38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3968E444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0809CA2A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ค่าทำใบอนุญาตกลับเข้าประเทศของคนต่างชาติ หรือคนต่างด้าว</w:t>
      </w:r>
    </w:p>
    <w:p w14:paraId="7A9D6F57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04C564C1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ค่าน้ำหนักกระเป๋าสัมภาระ ที่หนักเกินสายการบินกำหนด</w:t>
      </w:r>
    </w:p>
    <w:p w14:paraId="23B6F53D" w14:textId="7B7C823F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ค่ายกกระเป๋าเดินทางใบใหญ่ในโรงแรม</w:t>
      </w:r>
    </w:p>
    <w:p w14:paraId="729DB414" w14:textId="6E2C717D" w:rsidR="00BC17C2" w:rsidRPr="006973E5" w:rsidRDefault="00BC17C2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3CEAF6AF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D06630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เงื่อนไขยกเลิกการจอง :</w:t>
      </w:r>
    </w:p>
    <w:p w14:paraId="1911DA03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เนื่องจากยกเลิกก่อนการเดินทาง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45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วันขึ้นไป คืนเงินค่าทัวร์โดยหักค่าใช้จ่ายที่เกิดขึ้นจริง </w:t>
      </w:r>
    </w:p>
    <w:p w14:paraId="5CE5701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ยกเลิกก่อนการเดินทาง ก่อน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30 – 44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คืนเงิน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75 %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90A1BBD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ยกเลิกก่อนการเดินทาง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ก่อน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20 – 29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คืนเงิน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50 %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43D7056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ยกเลิกการเดินทาง 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20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ขอสงวนสิทธิ์ไม่คืนเงินค่าทัวร์ที่ชำระแล้วทั้งหมด </w:t>
      </w:r>
    </w:p>
    <w:p w14:paraId="2AF69E1A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521C1DF1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กรณีต้องการเปลี่ยนแปลงผู้เดินทาง (เปลี่ยนชื่อ) จะต้องแจ้งให้ทางบริษัททราบล่วงหน้า อย่างน้อย </w:t>
      </w:r>
      <w:r w:rsidRPr="006973E5">
        <w:rPr>
          <w:rFonts w:ascii="Leelawadee" w:hAnsi="Leelawadee" w:cs="Leelawadee"/>
          <w:color w:val="002060"/>
          <w:sz w:val="24"/>
          <w:szCs w:val="24"/>
        </w:rPr>
        <w:t>21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 ก่อนออกเดินทาง ไม่เสียค่าใช้จ่าย หากต่ำกว่าอาจมีค่าใช้จ่าย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1BB57FDE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1CF72EE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1CF4A27" w14:textId="77777777" w:rsidR="005308BD" w:rsidRPr="0018324C" w:rsidRDefault="005308BD" w:rsidP="0018324C">
      <w:p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  <w:lang w:bidi="th-TH"/>
        </w:rPr>
      </w:pPr>
      <w:r w:rsidRPr="0018324C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ข้อแนะนำก่อนการเดินทาง</w:t>
      </w:r>
    </w:p>
    <w:p w14:paraId="185CAC23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364478C2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D96D3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กรุณาส่งรายชื่อผู้เดินทาง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สำเนาหน้าพาสปอร์ต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5F4090EE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B04D74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13C45A79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ภายใน 3-</w:t>
      </w:r>
      <w:r w:rsidRPr="006973E5">
        <w:rPr>
          <w:rFonts w:ascii="Leelawadee" w:hAnsi="Leelawadee" w:cs="Leelawadee"/>
          <w:color w:val="FF0000"/>
          <w:sz w:val="24"/>
          <w:szCs w:val="24"/>
        </w:rPr>
        <w:t>7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วัน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6ECFA1F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E85113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1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1F24352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ต้องมีอายุการใช้ไม่น้อยกว่า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</w:rPr>
        <w:t>6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เดือน ก่อนหมดอายุ นับจากวันเดินทาง ไป-กลับ</w:t>
      </w:r>
    </w:p>
    <w:p w14:paraId="060D808D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ลูกค้าที่เดินทาง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จะไม่มีในบางประเทศ ยกเว้น เด็ก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ปี</w:t>
      </w:r>
    </w:p>
    <w:p w14:paraId="4F0959F1" w14:textId="54C94370" w:rsidR="005308BD" w:rsidRPr="0018324C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3C3C3C" w:themeColor="background2" w:themeShade="4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482D03B7" w14:textId="77777777" w:rsidR="0018324C" w:rsidRPr="006973E5" w:rsidRDefault="0018324C" w:rsidP="0018324C">
      <w:pPr>
        <w:pStyle w:val="ListParagraph"/>
        <w:spacing w:before="0" w:after="0" w:line="240" w:lineRule="auto"/>
        <w:jc w:val="thaiDistribute"/>
        <w:rPr>
          <w:rFonts w:ascii="Leelawadee" w:hAnsi="Leelawadee" w:cs="Leelawadee"/>
          <w:color w:val="3C3C3C" w:themeColor="background2" w:themeShade="40"/>
          <w:sz w:val="24"/>
          <w:szCs w:val="24"/>
        </w:rPr>
      </w:pPr>
    </w:p>
    <w:p w14:paraId="34CC5FA6" w14:textId="77777777" w:rsidR="005308BD" w:rsidRPr="006973E5" w:rsidRDefault="005308BD" w:rsidP="005308BD">
      <w:pPr>
        <w:pStyle w:val="ListParagraph"/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7E28C4" w14:textId="4887FC9E" w:rsidR="005308BD" w:rsidRPr="006973E5" w:rsidRDefault="005308BD" w:rsidP="00A009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ind w:firstLine="720"/>
        <w:contextualSpacing/>
        <w:jc w:val="center"/>
        <w:outlineLvl w:val="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หนังสือเดินทางต้องมีอายุเหลือใช้งานไม่น้อยกว่า</w:t>
      </w:r>
      <w:r w:rsidR="00A009FF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6 </w:t>
      </w:r>
      <w:r w:rsidR="00A009FF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เดือน นับจากวันเดินทาง</w:t>
      </w:r>
    </w:p>
    <w:p w14:paraId="45EEA94A" w14:textId="77777777" w:rsidR="005308BD" w:rsidRPr="006973E5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และมีหน้าที่เหลือไว้ประทับตราไม่น้อยกว่า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หน้า</w:t>
      </w:r>
    </w:p>
    <w:p w14:paraId="6FE15DA9" w14:textId="77777777" w:rsidR="005308BD" w:rsidRPr="006973E5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**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กรณี ถือหนังสือเดินทางต่างชาติ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โปรดสอบถามข้อมูลเพิ่มเติม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</w:p>
    <w:p w14:paraId="33D31E2C" w14:textId="77777777" w:rsidR="005308BD" w:rsidRPr="006973E5" w:rsidRDefault="005308BD" w:rsidP="005308BD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C9ECFC" w:themeFill="text2" w:themeFillTint="33"/>
        <w:tabs>
          <w:tab w:val="left" w:pos="90"/>
          <w:tab w:val="left" w:pos="567"/>
        </w:tabs>
        <w:autoSpaceDE w:val="0"/>
        <w:autoSpaceDN w:val="0"/>
        <w:adjustRightInd w:val="0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</w:p>
    <w:p w14:paraId="41A0A5B5" w14:textId="77777777" w:rsidR="005308BD" w:rsidRPr="006973E5" w:rsidRDefault="005308BD" w:rsidP="005308BD">
      <w:pPr>
        <w:spacing w:before="0" w:after="0" w:line="240" w:lineRule="auto"/>
        <w:ind w:left="1440" w:hanging="1440"/>
        <w:contextualSpacing/>
        <w:jc w:val="center"/>
        <w:rPr>
          <w:rFonts w:ascii="Leelawadee" w:hAnsi="Leelawadee" w:cs="Leelawadee"/>
          <w:sz w:val="24"/>
          <w:szCs w:val="24"/>
          <w:lang w:bidi="th-TH"/>
        </w:rPr>
      </w:pPr>
    </w:p>
    <w:p w14:paraId="7D57B714" w14:textId="77777777" w:rsidR="005308BD" w:rsidRPr="006973E5" w:rsidRDefault="005308BD" w:rsidP="005308BD">
      <w:pPr>
        <w:spacing w:before="0" w:after="0" w:line="240" w:lineRule="auto"/>
        <w:ind w:left="1440" w:hanging="1440"/>
        <w:contextualSpacing/>
        <w:rPr>
          <w:rFonts w:ascii="Leelawadee" w:hAnsi="Leelawadee" w:cs="Leelawadee"/>
          <w:sz w:val="24"/>
          <w:szCs w:val="24"/>
          <w:lang w:bidi="th-TH"/>
        </w:rPr>
      </w:pPr>
    </w:p>
    <w:p w14:paraId="4CE48F05" w14:textId="34AA2F87" w:rsidR="007F6D4B" w:rsidRPr="006973E5" w:rsidRDefault="007F6D4B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sz w:val="24"/>
          <w:szCs w:val="24"/>
          <w:u w:val="dotted"/>
          <w:lang w:bidi="th-TH"/>
        </w:rPr>
      </w:pPr>
    </w:p>
    <w:sectPr w:rsidR="007F6D4B" w:rsidRPr="006973E5" w:rsidSect="00D27D07">
      <w:headerReference w:type="default" r:id="rId95"/>
      <w:footerReference w:type="default" r:id="rId96"/>
      <w:pgSz w:w="11909" w:h="16834" w:code="9"/>
      <w:pgMar w:top="1152" w:right="720" w:bottom="1008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20537A" w14:textId="77777777" w:rsidR="00032800" w:rsidRDefault="00032800">
      <w:pPr>
        <w:spacing w:after="0" w:line="240" w:lineRule="auto"/>
      </w:pPr>
      <w:r>
        <w:separator/>
      </w:r>
    </w:p>
  </w:endnote>
  <w:endnote w:type="continuationSeparator" w:id="0">
    <w:p w14:paraId="243645A8" w14:textId="77777777" w:rsidR="00032800" w:rsidRDefault="000328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0051061"/>
      <w:docPartObj>
        <w:docPartGallery w:val="Page Numbers (Bottom of Page)"/>
        <w:docPartUnique/>
      </w:docPartObj>
    </w:sdtPr>
    <w:sdtEndPr/>
    <w:sdtContent>
      <w:p w14:paraId="4D462C21" w14:textId="77777777" w:rsidR="00883437" w:rsidRDefault="00883437">
        <w:pPr>
          <w:pStyle w:val="Footer"/>
        </w:pPr>
        <w:r>
          <w:rPr>
            <w:noProof/>
            <w:lang w:eastAsia="en-US" w:bidi="th-TH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720B0562" wp14:editId="2BDA6C20">
                  <wp:simplePos x="0" y="0"/>
                  <wp:positionH relativeFrom="rightMargin">
                    <wp:posOffset>67038</wp:posOffset>
                  </wp:positionH>
                  <wp:positionV relativeFrom="bottomMargin">
                    <wp:posOffset>165372</wp:posOffset>
                  </wp:positionV>
                  <wp:extent cx="431165" cy="490220"/>
                  <wp:effectExtent l="0" t="0" r="6985" b="5080"/>
                  <wp:wrapNone/>
                  <wp:docPr id="1" name="Group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1165" cy="490220"/>
                            <a:chOff x="664" y="14388"/>
                            <a:chExt cx="679" cy="772"/>
                          </a:xfrm>
                        </wpg:grpSpPr>
                        <wps:wsp>
                          <wps:cNvPr id="8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4552"/>
                              <a:ext cx="512" cy="526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5117"/>
                              <a:ext cx="512" cy="43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" y="14388"/>
                              <a:ext cx="659" cy="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3436FC" w14:textId="12C10A90" w:rsidR="00883437" w:rsidRPr="008B7D61" w:rsidRDefault="00883437">
                                <w:pPr>
                                  <w:pStyle w:val="Footer"/>
                                  <w:jc w:val="right"/>
                                  <w:rPr>
                                    <w:rFonts w:ascii="Tahoma" w:hAnsi="Tahoma"/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</w:rPr>
                                </w:pP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instrText xml:space="preserve"> PAGE    \* MERGEFORMAT </w:instrText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904D83" w:rsidRPr="00904D83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t>14</w:t>
                                </w:r>
                                <w:r w:rsidRPr="008B7D61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54864" tIns="0" rIns="54864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20B0562" id="Group 1" o:spid="_x0000_s1026" style="position:absolute;margin-left:5.3pt;margin-top:13pt;width:33.95pt;height:38.6pt;z-index:251659264;mso-position-horizontal-relative:right-margin-area;mso-position-vertical-relative:bottom-margin-area" coordorigin="664,14388" coordsize="679,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">
                  <v:rect id="Rectangle 53" o:spid="_x0000_s1027" style="position:absolute;left:831;top:14552;width:512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" fillcolor="#099bdd [3215]" stroked="f"/>
                  <v:rect id="Rectangle 54" o:spid="_x0000_s1028" style="position:absolute;left:831;top:15117;width:51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" fillcolor="#099bdd [3215]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" o:spid="_x0000_s1029" type="#_x0000_t202" style="position:absolute;left:664;top:14388;width:659;height:6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" filled="f" stroked="f">
                    <v:textbox inset="4.32pt,0,4.32pt,0">
                      <w:txbxContent>
                        <w:p w14:paraId="063436FC" w14:textId="12C10A90" w:rsidR="00883437" w:rsidRPr="008B7D61" w:rsidRDefault="00883437">
                          <w:pPr>
                            <w:pStyle w:val="Footer"/>
                            <w:jc w:val="right"/>
                            <w:rPr>
                              <w:rFonts w:ascii="Tahoma" w:hAnsi="Tahoma"/>
                              <w:b/>
                              <w:bCs/>
                              <w:color w:val="FFFFFF"/>
                              <w:sz w:val="24"/>
                              <w:szCs w:val="24"/>
                            </w:rPr>
                          </w:pP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instrText xml:space="preserve"> PAGE    \* MERGEFORMAT </w:instrText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904D83" w:rsidRPr="00904D83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t>14</w:t>
                          </w:r>
                          <w:r w:rsidRPr="008B7D61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9B128E" w14:textId="77777777" w:rsidR="00032800" w:rsidRDefault="00032800">
      <w:pPr>
        <w:spacing w:after="0" w:line="240" w:lineRule="auto"/>
      </w:pPr>
      <w:r>
        <w:separator/>
      </w:r>
    </w:p>
  </w:footnote>
  <w:footnote w:type="continuationSeparator" w:id="0">
    <w:p w14:paraId="2D7C635A" w14:textId="77777777" w:rsidR="00032800" w:rsidRDefault="000328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919EB" w14:textId="206106D6" w:rsidR="00547A28" w:rsidRDefault="00547A28">
    <w:pPr>
      <w:pStyle w:val="Header"/>
    </w:pPr>
  </w:p>
  <w:p w14:paraId="7E484914" w14:textId="6E861FA6" w:rsidR="00883437" w:rsidRDefault="00883437" w:rsidP="00400E75">
    <w:pPr>
      <w:pStyle w:val="Header"/>
      <w:tabs>
        <w:tab w:val="clear" w:pos="4680"/>
        <w:tab w:val="clear" w:pos="9360"/>
        <w:tab w:val="left" w:pos="954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523BFA"/>
    <w:multiLevelType w:val="hybridMultilevel"/>
    <w:tmpl w:val="517EE45C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6FD4F5B"/>
    <w:multiLevelType w:val="hybridMultilevel"/>
    <w:tmpl w:val="3DD0A1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D6D61"/>
    <w:multiLevelType w:val="hybridMultilevel"/>
    <w:tmpl w:val="C6BE07E6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AE02CB6"/>
    <w:multiLevelType w:val="hybridMultilevel"/>
    <w:tmpl w:val="29D2D50E"/>
    <w:lvl w:ilvl="0" w:tplc="9B1AA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B6195A"/>
    <w:multiLevelType w:val="hybridMultilevel"/>
    <w:tmpl w:val="66DC6354"/>
    <w:lvl w:ilvl="0" w:tplc="1CE28CB6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CD65AE"/>
    <w:multiLevelType w:val="hybridMultilevel"/>
    <w:tmpl w:val="1A94FD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8A777B"/>
    <w:multiLevelType w:val="hybridMultilevel"/>
    <w:tmpl w:val="10642DEC"/>
    <w:lvl w:ilvl="0" w:tplc="A3B034BA"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9B1087"/>
    <w:multiLevelType w:val="multilevel"/>
    <w:tmpl w:val="94EEF6F6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C0486C"/>
    <w:multiLevelType w:val="hybridMultilevel"/>
    <w:tmpl w:val="616A9C6A"/>
    <w:lvl w:ilvl="0" w:tplc="1E6C5E42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</w:rPr>
    </w:lvl>
    <w:lvl w:ilvl="1" w:tplc="119AB5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3C3C3C" w:themeColor="background2" w:themeShade="4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700A37"/>
    <w:multiLevelType w:val="hybridMultilevel"/>
    <w:tmpl w:val="3A4CD4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2" w15:restartNumberingAfterBreak="0">
    <w:nsid w:val="42B02ABA"/>
    <w:multiLevelType w:val="multilevel"/>
    <w:tmpl w:val="5B846464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3" w15:restartNumberingAfterBreak="0">
    <w:nsid w:val="44F362F4"/>
    <w:multiLevelType w:val="multilevel"/>
    <w:tmpl w:val="B6C085FE"/>
    <w:lvl w:ilvl="0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3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4" w15:restartNumberingAfterBreak="0">
    <w:nsid w:val="4564488C"/>
    <w:multiLevelType w:val="hybridMultilevel"/>
    <w:tmpl w:val="B58071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48E070EE"/>
    <w:multiLevelType w:val="hybridMultilevel"/>
    <w:tmpl w:val="9A3670E6"/>
    <w:lvl w:ilvl="0" w:tplc="E5686EEA">
      <w:numFmt w:val="bullet"/>
      <w:lvlText w:val="-"/>
      <w:lvlJc w:val="left"/>
      <w:pPr>
        <w:ind w:left="564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2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24" w:hanging="360"/>
      </w:pPr>
      <w:rPr>
        <w:rFonts w:ascii="Wingdings" w:hAnsi="Wingdings" w:hint="default"/>
      </w:rPr>
    </w:lvl>
  </w:abstractNum>
  <w:abstractNum w:abstractNumId="26" w15:restartNumberingAfterBreak="0">
    <w:nsid w:val="5A110B33"/>
    <w:multiLevelType w:val="hybridMultilevel"/>
    <w:tmpl w:val="C00898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F267B6"/>
    <w:multiLevelType w:val="hybridMultilevel"/>
    <w:tmpl w:val="13F28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2818AC"/>
    <w:multiLevelType w:val="hybridMultilevel"/>
    <w:tmpl w:val="81680446"/>
    <w:lvl w:ilvl="0" w:tplc="4866D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D2606B"/>
    <w:multiLevelType w:val="hybridMultilevel"/>
    <w:tmpl w:val="4EE89C46"/>
    <w:lvl w:ilvl="0" w:tplc="B3E4C6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3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3" w15:restartNumberingAfterBreak="0">
    <w:nsid w:val="6B62677F"/>
    <w:multiLevelType w:val="hybridMultilevel"/>
    <w:tmpl w:val="A1F0E7A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6" w15:restartNumberingAfterBreak="0">
    <w:nsid w:val="6D15066C"/>
    <w:multiLevelType w:val="hybridMultilevel"/>
    <w:tmpl w:val="0D802A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6240BF"/>
    <w:multiLevelType w:val="hybridMultilevel"/>
    <w:tmpl w:val="5DBEDAD8"/>
    <w:lvl w:ilvl="0" w:tplc="0409000F">
      <w:start w:val="1"/>
      <w:numFmt w:val="decimal"/>
      <w:lvlText w:val="%1."/>
      <w:lvlJc w:val="left"/>
      <w:pPr>
        <w:ind w:left="2700" w:hanging="360"/>
      </w:pPr>
    </w:lvl>
    <w:lvl w:ilvl="1" w:tplc="04090019" w:tentative="1">
      <w:start w:val="1"/>
      <w:numFmt w:val="lowerLetter"/>
      <w:lvlText w:val="%2."/>
      <w:lvlJc w:val="left"/>
      <w:pPr>
        <w:ind w:left="3420" w:hanging="360"/>
      </w:pPr>
    </w:lvl>
    <w:lvl w:ilvl="2" w:tplc="0409001B" w:tentative="1">
      <w:start w:val="1"/>
      <w:numFmt w:val="lowerRoman"/>
      <w:lvlText w:val="%3."/>
      <w:lvlJc w:val="right"/>
      <w:pPr>
        <w:ind w:left="4140" w:hanging="180"/>
      </w:pPr>
    </w:lvl>
    <w:lvl w:ilvl="3" w:tplc="0409000F" w:tentative="1">
      <w:start w:val="1"/>
      <w:numFmt w:val="decimal"/>
      <w:lvlText w:val="%4."/>
      <w:lvlJc w:val="left"/>
      <w:pPr>
        <w:ind w:left="4860" w:hanging="360"/>
      </w:pPr>
    </w:lvl>
    <w:lvl w:ilvl="4" w:tplc="04090019" w:tentative="1">
      <w:start w:val="1"/>
      <w:numFmt w:val="lowerLetter"/>
      <w:lvlText w:val="%5."/>
      <w:lvlJc w:val="left"/>
      <w:pPr>
        <w:ind w:left="5580" w:hanging="360"/>
      </w:pPr>
    </w:lvl>
    <w:lvl w:ilvl="5" w:tplc="0409001B" w:tentative="1">
      <w:start w:val="1"/>
      <w:numFmt w:val="lowerRoman"/>
      <w:lvlText w:val="%6."/>
      <w:lvlJc w:val="right"/>
      <w:pPr>
        <w:ind w:left="6300" w:hanging="180"/>
      </w:pPr>
    </w:lvl>
    <w:lvl w:ilvl="6" w:tplc="0409000F" w:tentative="1">
      <w:start w:val="1"/>
      <w:numFmt w:val="decimal"/>
      <w:lvlText w:val="%7."/>
      <w:lvlJc w:val="left"/>
      <w:pPr>
        <w:ind w:left="7020" w:hanging="360"/>
      </w:pPr>
    </w:lvl>
    <w:lvl w:ilvl="7" w:tplc="04090019" w:tentative="1">
      <w:start w:val="1"/>
      <w:numFmt w:val="lowerLetter"/>
      <w:lvlText w:val="%8."/>
      <w:lvlJc w:val="left"/>
      <w:pPr>
        <w:ind w:left="7740" w:hanging="360"/>
      </w:pPr>
    </w:lvl>
    <w:lvl w:ilvl="8" w:tplc="04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8" w15:restartNumberingAfterBreak="0">
    <w:nsid w:val="74FB1409"/>
    <w:multiLevelType w:val="hybridMultilevel"/>
    <w:tmpl w:val="B03A0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C84436"/>
    <w:multiLevelType w:val="hybridMultilevel"/>
    <w:tmpl w:val="E31409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0BE095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CF3217"/>
    <w:multiLevelType w:val="hybridMultilevel"/>
    <w:tmpl w:val="AAC02D18"/>
    <w:lvl w:ilvl="0" w:tplc="7250CC52">
      <w:start w:val="1"/>
      <w:numFmt w:val="decimal"/>
      <w:lvlText w:val="%1."/>
      <w:lvlJc w:val="left"/>
      <w:pPr>
        <w:ind w:left="1170" w:hanging="720"/>
      </w:pPr>
      <w:rPr>
        <w:rFonts w:asciiTheme="minorBidi" w:hAnsiTheme="minorBidi" w:cstheme="minorBidi"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2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1C12E3"/>
    <w:multiLevelType w:val="multilevel"/>
    <w:tmpl w:val="43C2C7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ahoma" w:hAnsi="Tahoma" w:cs="Tahoma" w:hint="default"/>
        <w:b w:val="0"/>
        <w:bCs w:val="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711343474">
    <w:abstractNumId w:val="41"/>
  </w:num>
  <w:num w:numId="2" w16cid:durableId="1802336899">
    <w:abstractNumId w:val="11"/>
  </w:num>
  <w:num w:numId="3" w16cid:durableId="147982053">
    <w:abstractNumId w:val="0"/>
  </w:num>
  <w:num w:numId="4" w16cid:durableId="2112699722">
    <w:abstractNumId w:val="29"/>
  </w:num>
  <w:num w:numId="5" w16cid:durableId="1447964285">
    <w:abstractNumId w:val="18"/>
  </w:num>
  <w:num w:numId="6" w16cid:durableId="1904827205">
    <w:abstractNumId w:val="6"/>
  </w:num>
  <w:num w:numId="7" w16cid:durableId="281889535">
    <w:abstractNumId w:val="31"/>
  </w:num>
  <w:num w:numId="8" w16cid:durableId="1007367177">
    <w:abstractNumId w:val="26"/>
  </w:num>
  <w:num w:numId="9" w16cid:durableId="155732253">
    <w:abstractNumId w:val="17"/>
  </w:num>
  <w:num w:numId="10" w16cid:durableId="648825667">
    <w:abstractNumId w:val="24"/>
  </w:num>
  <w:num w:numId="11" w16cid:durableId="1713731664">
    <w:abstractNumId w:val="37"/>
  </w:num>
  <w:num w:numId="12" w16cid:durableId="2032486106">
    <w:abstractNumId w:val="39"/>
  </w:num>
  <w:num w:numId="13" w16cid:durableId="617640355">
    <w:abstractNumId w:val="33"/>
  </w:num>
  <w:num w:numId="14" w16cid:durableId="396443117">
    <w:abstractNumId w:val="22"/>
  </w:num>
  <w:num w:numId="15" w16cid:durableId="65735475">
    <w:abstractNumId w:val="23"/>
  </w:num>
  <w:num w:numId="16" w16cid:durableId="756944180">
    <w:abstractNumId w:val="10"/>
  </w:num>
  <w:num w:numId="17" w16cid:durableId="1577015797">
    <w:abstractNumId w:val="1"/>
  </w:num>
  <w:num w:numId="18" w16cid:durableId="1509326655">
    <w:abstractNumId w:val="19"/>
  </w:num>
  <w:num w:numId="19" w16cid:durableId="1816681218">
    <w:abstractNumId w:val="27"/>
  </w:num>
  <w:num w:numId="20" w16cid:durableId="823011488">
    <w:abstractNumId w:val="28"/>
  </w:num>
  <w:num w:numId="21" w16cid:durableId="2098867934">
    <w:abstractNumId w:val="5"/>
  </w:num>
  <w:num w:numId="22" w16cid:durableId="2057926827">
    <w:abstractNumId w:val="4"/>
  </w:num>
  <w:num w:numId="23" w16cid:durableId="1393769216">
    <w:abstractNumId w:val="15"/>
  </w:num>
  <w:num w:numId="24" w16cid:durableId="2106606292">
    <w:abstractNumId w:val="32"/>
  </w:num>
  <w:num w:numId="25" w16cid:durableId="672025817">
    <w:abstractNumId w:val="34"/>
  </w:num>
  <w:num w:numId="26" w16cid:durableId="319964554">
    <w:abstractNumId w:val="8"/>
  </w:num>
  <w:num w:numId="27" w16cid:durableId="633995611">
    <w:abstractNumId w:val="20"/>
  </w:num>
  <w:num w:numId="28" w16cid:durableId="75061046">
    <w:abstractNumId w:val="30"/>
  </w:num>
  <w:num w:numId="29" w16cid:durableId="1804929433">
    <w:abstractNumId w:val="43"/>
  </w:num>
  <w:num w:numId="30" w16cid:durableId="985285370">
    <w:abstractNumId w:val="35"/>
  </w:num>
  <w:num w:numId="31" w16cid:durableId="808716081">
    <w:abstractNumId w:val="42"/>
  </w:num>
  <w:num w:numId="32" w16cid:durableId="954362560">
    <w:abstractNumId w:val="14"/>
  </w:num>
  <w:num w:numId="33" w16cid:durableId="986281913">
    <w:abstractNumId w:val="7"/>
  </w:num>
  <w:num w:numId="34" w16cid:durableId="1519426">
    <w:abstractNumId w:val="38"/>
  </w:num>
  <w:num w:numId="35" w16cid:durableId="737902403">
    <w:abstractNumId w:val="12"/>
  </w:num>
  <w:num w:numId="36" w16cid:durableId="1721319791">
    <w:abstractNumId w:val="40"/>
  </w:num>
  <w:num w:numId="37" w16cid:durableId="1093235295">
    <w:abstractNumId w:val="16"/>
  </w:num>
  <w:num w:numId="38" w16cid:durableId="934751879">
    <w:abstractNumId w:val="36"/>
  </w:num>
  <w:num w:numId="39" w16cid:durableId="85539273">
    <w:abstractNumId w:val="25"/>
  </w:num>
  <w:num w:numId="40" w16cid:durableId="1511019340">
    <w:abstractNumId w:val="21"/>
  </w:num>
  <w:num w:numId="41" w16cid:durableId="1924562788">
    <w:abstractNumId w:val="2"/>
  </w:num>
  <w:num w:numId="42" w16cid:durableId="1371103237">
    <w:abstractNumId w:val="13"/>
  </w:num>
  <w:num w:numId="43" w16cid:durableId="1366369252">
    <w:abstractNumId w:val="9"/>
  </w:num>
  <w:num w:numId="44" w16cid:durableId="1250970604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2764"/>
    <w:rsid w:val="0000259E"/>
    <w:rsid w:val="000129DA"/>
    <w:rsid w:val="000144C2"/>
    <w:rsid w:val="000219DF"/>
    <w:rsid w:val="00022993"/>
    <w:rsid w:val="0002321F"/>
    <w:rsid w:val="00032800"/>
    <w:rsid w:val="000333B9"/>
    <w:rsid w:val="00033D8F"/>
    <w:rsid w:val="00035645"/>
    <w:rsid w:val="00037B29"/>
    <w:rsid w:val="0005332C"/>
    <w:rsid w:val="000535E2"/>
    <w:rsid w:val="00053A7F"/>
    <w:rsid w:val="0005417F"/>
    <w:rsid w:val="00056703"/>
    <w:rsid w:val="000609F6"/>
    <w:rsid w:val="000701BD"/>
    <w:rsid w:val="000718B2"/>
    <w:rsid w:val="000812AE"/>
    <w:rsid w:val="00082802"/>
    <w:rsid w:val="00085BB0"/>
    <w:rsid w:val="00086F5F"/>
    <w:rsid w:val="00091286"/>
    <w:rsid w:val="00091339"/>
    <w:rsid w:val="00091864"/>
    <w:rsid w:val="00094C7D"/>
    <w:rsid w:val="0009586C"/>
    <w:rsid w:val="0009732D"/>
    <w:rsid w:val="000A0402"/>
    <w:rsid w:val="000A309E"/>
    <w:rsid w:val="000A674E"/>
    <w:rsid w:val="000B5F79"/>
    <w:rsid w:val="000B7C18"/>
    <w:rsid w:val="000C2061"/>
    <w:rsid w:val="000C2970"/>
    <w:rsid w:val="000C3277"/>
    <w:rsid w:val="000C41AB"/>
    <w:rsid w:val="000D1C01"/>
    <w:rsid w:val="000D71CF"/>
    <w:rsid w:val="000E0328"/>
    <w:rsid w:val="000E42E4"/>
    <w:rsid w:val="000E5D51"/>
    <w:rsid w:val="000E6178"/>
    <w:rsid w:val="000E6D2B"/>
    <w:rsid w:val="000E77FF"/>
    <w:rsid w:val="000F107D"/>
    <w:rsid w:val="000F256B"/>
    <w:rsid w:val="000F4A50"/>
    <w:rsid w:val="00102271"/>
    <w:rsid w:val="0010361B"/>
    <w:rsid w:val="00114513"/>
    <w:rsid w:val="00117681"/>
    <w:rsid w:val="001201D6"/>
    <w:rsid w:val="00120B0D"/>
    <w:rsid w:val="0012180C"/>
    <w:rsid w:val="00126CBC"/>
    <w:rsid w:val="00134CD7"/>
    <w:rsid w:val="0014134D"/>
    <w:rsid w:val="00141613"/>
    <w:rsid w:val="00143EE8"/>
    <w:rsid w:val="001472F0"/>
    <w:rsid w:val="00151645"/>
    <w:rsid w:val="001522DD"/>
    <w:rsid w:val="001537C4"/>
    <w:rsid w:val="001556E7"/>
    <w:rsid w:val="00157415"/>
    <w:rsid w:val="00157AE6"/>
    <w:rsid w:val="001623AB"/>
    <w:rsid w:val="00173F25"/>
    <w:rsid w:val="00175B3A"/>
    <w:rsid w:val="001769ED"/>
    <w:rsid w:val="00177B56"/>
    <w:rsid w:val="0018242C"/>
    <w:rsid w:val="0018324C"/>
    <w:rsid w:val="0018452B"/>
    <w:rsid w:val="00186C63"/>
    <w:rsid w:val="00186D07"/>
    <w:rsid w:val="001904B1"/>
    <w:rsid w:val="0019383E"/>
    <w:rsid w:val="001A29C9"/>
    <w:rsid w:val="001A3EF4"/>
    <w:rsid w:val="001A4F6D"/>
    <w:rsid w:val="001A50E9"/>
    <w:rsid w:val="001A673B"/>
    <w:rsid w:val="001A728F"/>
    <w:rsid w:val="001B0FC2"/>
    <w:rsid w:val="001B3E73"/>
    <w:rsid w:val="001B6C34"/>
    <w:rsid w:val="001C00A3"/>
    <w:rsid w:val="001C0682"/>
    <w:rsid w:val="001C67B5"/>
    <w:rsid w:val="001D0C1D"/>
    <w:rsid w:val="001D2268"/>
    <w:rsid w:val="001D39A8"/>
    <w:rsid w:val="001D566B"/>
    <w:rsid w:val="001D6A3E"/>
    <w:rsid w:val="001D6CFA"/>
    <w:rsid w:val="001E4BAD"/>
    <w:rsid w:val="001F281A"/>
    <w:rsid w:val="001F2971"/>
    <w:rsid w:val="001F2E52"/>
    <w:rsid w:val="001F3142"/>
    <w:rsid w:val="001F4F3D"/>
    <w:rsid w:val="001F7949"/>
    <w:rsid w:val="00200CE7"/>
    <w:rsid w:val="002016F0"/>
    <w:rsid w:val="00201FEC"/>
    <w:rsid w:val="002033AE"/>
    <w:rsid w:val="00206A52"/>
    <w:rsid w:val="00207768"/>
    <w:rsid w:val="00212952"/>
    <w:rsid w:val="00226C94"/>
    <w:rsid w:val="00230109"/>
    <w:rsid w:val="002310E6"/>
    <w:rsid w:val="0023256D"/>
    <w:rsid w:val="00234986"/>
    <w:rsid w:val="002374E1"/>
    <w:rsid w:val="00237743"/>
    <w:rsid w:val="0024139B"/>
    <w:rsid w:val="00241E07"/>
    <w:rsid w:val="00243836"/>
    <w:rsid w:val="002516BC"/>
    <w:rsid w:val="00251C31"/>
    <w:rsid w:val="002521B9"/>
    <w:rsid w:val="00252DA2"/>
    <w:rsid w:val="0025388B"/>
    <w:rsid w:val="00254570"/>
    <w:rsid w:val="0025465C"/>
    <w:rsid w:val="00255AAC"/>
    <w:rsid w:val="00257C07"/>
    <w:rsid w:val="00264408"/>
    <w:rsid w:val="00265224"/>
    <w:rsid w:val="00265F53"/>
    <w:rsid w:val="00272499"/>
    <w:rsid w:val="002725AC"/>
    <w:rsid w:val="002739B0"/>
    <w:rsid w:val="00274550"/>
    <w:rsid w:val="00281401"/>
    <w:rsid w:val="00285A42"/>
    <w:rsid w:val="00285AD7"/>
    <w:rsid w:val="00292ABE"/>
    <w:rsid w:val="002953CC"/>
    <w:rsid w:val="00295B7C"/>
    <w:rsid w:val="002A00A5"/>
    <w:rsid w:val="002A012C"/>
    <w:rsid w:val="002A20E3"/>
    <w:rsid w:val="002A4C4D"/>
    <w:rsid w:val="002B4173"/>
    <w:rsid w:val="002B5038"/>
    <w:rsid w:val="002B5490"/>
    <w:rsid w:val="002B7DD5"/>
    <w:rsid w:val="002C09CC"/>
    <w:rsid w:val="002C0C10"/>
    <w:rsid w:val="002C1AE5"/>
    <w:rsid w:val="002C62DD"/>
    <w:rsid w:val="002D2D8B"/>
    <w:rsid w:val="002D2FE5"/>
    <w:rsid w:val="002D3884"/>
    <w:rsid w:val="002D38FF"/>
    <w:rsid w:val="002E0D05"/>
    <w:rsid w:val="002E3C5E"/>
    <w:rsid w:val="002E519C"/>
    <w:rsid w:val="002E7502"/>
    <w:rsid w:val="002F1306"/>
    <w:rsid w:val="002F2FA7"/>
    <w:rsid w:val="002F3AE0"/>
    <w:rsid w:val="002F6B14"/>
    <w:rsid w:val="002F7C72"/>
    <w:rsid w:val="002F7ED2"/>
    <w:rsid w:val="00301944"/>
    <w:rsid w:val="00301D1D"/>
    <w:rsid w:val="0030309F"/>
    <w:rsid w:val="00305024"/>
    <w:rsid w:val="00306999"/>
    <w:rsid w:val="00307F62"/>
    <w:rsid w:val="00310D65"/>
    <w:rsid w:val="00310FF7"/>
    <w:rsid w:val="00311EC6"/>
    <w:rsid w:val="00316D3D"/>
    <w:rsid w:val="00326456"/>
    <w:rsid w:val="0034099D"/>
    <w:rsid w:val="003425A7"/>
    <w:rsid w:val="0034518B"/>
    <w:rsid w:val="00345BD5"/>
    <w:rsid w:val="00347607"/>
    <w:rsid w:val="00347775"/>
    <w:rsid w:val="0035174F"/>
    <w:rsid w:val="00353951"/>
    <w:rsid w:val="00354583"/>
    <w:rsid w:val="003775FB"/>
    <w:rsid w:val="0038089A"/>
    <w:rsid w:val="00382046"/>
    <w:rsid w:val="00384920"/>
    <w:rsid w:val="003865BB"/>
    <w:rsid w:val="00392BC9"/>
    <w:rsid w:val="00394475"/>
    <w:rsid w:val="003957D8"/>
    <w:rsid w:val="0039673D"/>
    <w:rsid w:val="00397396"/>
    <w:rsid w:val="00397E58"/>
    <w:rsid w:val="003B2642"/>
    <w:rsid w:val="003C0067"/>
    <w:rsid w:val="003C10D7"/>
    <w:rsid w:val="003C1C7C"/>
    <w:rsid w:val="003C2E7F"/>
    <w:rsid w:val="003C48F0"/>
    <w:rsid w:val="003C53E2"/>
    <w:rsid w:val="003D0ED5"/>
    <w:rsid w:val="003D112D"/>
    <w:rsid w:val="003D1DBA"/>
    <w:rsid w:val="003D3E6D"/>
    <w:rsid w:val="003D7B87"/>
    <w:rsid w:val="003E06F8"/>
    <w:rsid w:val="003E303B"/>
    <w:rsid w:val="003E480C"/>
    <w:rsid w:val="003E547B"/>
    <w:rsid w:val="003E7DC1"/>
    <w:rsid w:val="003F2723"/>
    <w:rsid w:val="003F605F"/>
    <w:rsid w:val="003F6D73"/>
    <w:rsid w:val="00400E75"/>
    <w:rsid w:val="00401121"/>
    <w:rsid w:val="00401817"/>
    <w:rsid w:val="00406017"/>
    <w:rsid w:val="00407B65"/>
    <w:rsid w:val="0041084D"/>
    <w:rsid w:val="00410E4C"/>
    <w:rsid w:val="00411E60"/>
    <w:rsid w:val="00421788"/>
    <w:rsid w:val="0042621B"/>
    <w:rsid w:val="00426571"/>
    <w:rsid w:val="004300BA"/>
    <w:rsid w:val="0043048A"/>
    <w:rsid w:val="004357B5"/>
    <w:rsid w:val="004358E4"/>
    <w:rsid w:val="00441E81"/>
    <w:rsid w:val="004427DD"/>
    <w:rsid w:val="00447A7C"/>
    <w:rsid w:val="00452122"/>
    <w:rsid w:val="0045509D"/>
    <w:rsid w:val="00456145"/>
    <w:rsid w:val="00457CCF"/>
    <w:rsid w:val="004625AB"/>
    <w:rsid w:val="0047119E"/>
    <w:rsid w:val="00471C73"/>
    <w:rsid w:val="004739E5"/>
    <w:rsid w:val="00473FA2"/>
    <w:rsid w:val="00477F78"/>
    <w:rsid w:val="0048031C"/>
    <w:rsid w:val="004816EA"/>
    <w:rsid w:val="00482805"/>
    <w:rsid w:val="0048361D"/>
    <w:rsid w:val="00485117"/>
    <w:rsid w:val="00493861"/>
    <w:rsid w:val="00496A3D"/>
    <w:rsid w:val="004A2F7C"/>
    <w:rsid w:val="004A51AD"/>
    <w:rsid w:val="004B2CE4"/>
    <w:rsid w:val="004B2F15"/>
    <w:rsid w:val="004B70C1"/>
    <w:rsid w:val="004C0636"/>
    <w:rsid w:val="004C1625"/>
    <w:rsid w:val="004C6642"/>
    <w:rsid w:val="004D0088"/>
    <w:rsid w:val="004D2678"/>
    <w:rsid w:val="004D326B"/>
    <w:rsid w:val="004D3A98"/>
    <w:rsid w:val="004D4AA7"/>
    <w:rsid w:val="004E314B"/>
    <w:rsid w:val="004E407D"/>
    <w:rsid w:val="004E44BB"/>
    <w:rsid w:val="004E48B5"/>
    <w:rsid w:val="004E754F"/>
    <w:rsid w:val="004F2DD1"/>
    <w:rsid w:val="004F30E9"/>
    <w:rsid w:val="004F4C8F"/>
    <w:rsid w:val="00504467"/>
    <w:rsid w:val="00506183"/>
    <w:rsid w:val="00506944"/>
    <w:rsid w:val="005107B0"/>
    <w:rsid w:val="00522940"/>
    <w:rsid w:val="0052484E"/>
    <w:rsid w:val="005308BD"/>
    <w:rsid w:val="00532130"/>
    <w:rsid w:val="005328AA"/>
    <w:rsid w:val="00535EA6"/>
    <w:rsid w:val="0053607D"/>
    <w:rsid w:val="0053669E"/>
    <w:rsid w:val="0053681D"/>
    <w:rsid w:val="005477AA"/>
    <w:rsid w:val="00547A28"/>
    <w:rsid w:val="00554AB3"/>
    <w:rsid w:val="00554F9F"/>
    <w:rsid w:val="005606BF"/>
    <w:rsid w:val="0056098D"/>
    <w:rsid w:val="005653F2"/>
    <w:rsid w:val="00566C71"/>
    <w:rsid w:val="00574C1F"/>
    <w:rsid w:val="00574DC5"/>
    <w:rsid w:val="00575466"/>
    <w:rsid w:val="00581523"/>
    <w:rsid w:val="005832F7"/>
    <w:rsid w:val="005855BC"/>
    <w:rsid w:val="00586F46"/>
    <w:rsid w:val="005873B6"/>
    <w:rsid w:val="00587C4E"/>
    <w:rsid w:val="00593FE7"/>
    <w:rsid w:val="00594B4E"/>
    <w:rsid w:val="005A2E6E"/>
    <w:rsid w:val="005A2F3E"/>
    <w:rsid w:val="005A36D9"/>
    <w:rsid w:val="005A5641"/>
    <w:rsid w:val="005A7E4B"/>
    <w:rsid w:val="005B16E7"/>
    <w:rsid w:val="005B5CD6"/>
    <w:rsid w:val="005B7951"/>
    <w:rsid w:val="005B7CFA"/>
    <w:rsid w:val="005C18DE"/>
    <w:rsid w:val="005C2979"/>
    <w:rsid w:val="005C35DD"/>
    <w:rsid w:val="005C4BBE"/>
    <w:rsid w:val="005C512D"/>
    <w:rsid w:val="005C66B2"/>
    <w:rsid w:val="005D0A27"/>
    <w:rsid w:val="005E2497"/>
    <w:rsid w:val="005E2E86"/>
    <w:rsid w:val="005F56F3"/>
    <w:rsid w:val="00601DC7"/>
    <w:rsid w:val="006041DB"/>
    <w:rsid w:val="0060424B"/>
    <w:rsid w:val="00610136"/>
    <w:rsid w:val="00610A53"/>
    <w:rsid w:val="006111E5"/>
    <w:rsid w:val="00623C0F"/>
    <w:rsid w:val="0062539E"/>
    <w:rsid w:val="006269CF"/>
    <w:rsid w:val="00626E28"/>
    <w:rsid w:val="00627C43"/>
    <w:rsid w:val="006306B4"/>
    <w:rsid w:val="0063216F"/>
    <w:rsid w:val="00637C25"/>
    <w:rsid w:val="0064024E"/>
    <w:rsid w:val="00643522"/>
    <w:rsid w:val="0065285C"/>
    <w:rsid w:val="00654FF4"/>
    <w:rsid w:val="00657E1A"/>
    <w:rsid w:val="0066043A"/>
    <w:rsid w:val="00662764"/>
    <w:rsid w:val="0066613C"/>
    <w:rsid w:val="00671E6D"/>
    <w:rsid w:val="00672DAE"/>
    <w:rsid w:val="0067326A"/>
    <w:rsid w:val="00673750"/>
    <w:rsid w:val="00680773"/>
    <w:rsid w:val="006820BC"/>
    <w:rsid w:val="00682765"/>
    <w:rsid w:val="006973E5"/>
    <w:rsid w:val="006A07CC"/>
    <w:rsid w:val="006B0FC3"/>
    <w:rsid w:val="006B493F"/>
    <w:rsid w:val="006C3D89"/>
    <w:rsid w:val="006C5DCB"/>
    <w:rsid w:val="006C6FA1"/>
    <w:rsid w:val="006C7A55"/>
    <w:rsid w:val="006C7DEB"/>
    <w:rsid w:val="006D43F1"/>
    <w:rsid w:val="006D4ECA"/>
    <w:rsid w:val="006D55CE"/>
    <w:rsid w:val="006E3234"/>
    <w:rsid w:val="006E449D"/>
    <w:rsid w:val="006E4574"/>
    <w:rsid w:val="006E702D"/>
    <w:rsid w:val="006E7450"/>
    <w:rsid w:val="006F3FE6"/>
    <w:rsid w:val="00703AF8"/>
    <w:rsid w:val="00712666"/>
    <w:rsid w:val="00713D61"/>
    <w:rsid w:val="00716E14"/>
    <w:rsid w:val="007171A2"/>
    <w:rsid w:val="00721550"/>
    <w:rsid w:val="007244BD"/>
    <w:rsid w:val="00724C11"/>
    <w:rsid w:val="00730B0D"/>
    <w:rsid w:val="007353F1"/>
    <w:rsid w:val="0073558A"/>
    <w:rsid w:val="00735847"/>
    <w:rsid w:val="0073590E"/>
    <w:rsid w:val="00736608"/>
    <w:rsid w:val="00742398"/>
    <w:rsid w:val="00743EE0"/>
    <w:rsid w:val="0074740E"/>
    <w:rsid w:val="00753355"/>
    <w:rsid w:val="00754B22"/>
    <w:rsid w:val="00760B09"/>
    <w:rsid w:val="00761086"/>
    <w:rsid w:val="00765955"/>
    <w:rsid w:val="00770545"/>
    <w:rsid w:val="00784B14"/>
    <w:rsid w:val="00786019"/>
    <w:rsid w:val="0079182B"/>
    <w:rsid w:val="00791B99"/>
    <w:rsid w:val="00791C60"/>
    <w:rsid w:val="0079502A"/>
    <w:rsid w:val="00795FDA"/>
    <w:rsid w:val="007A185D"/>
    <w:rsid w:val="007A2191"/>
    <w:rsid w:val="007A4EFF"/>
    <w:rsid w:val="007B1037"/>
    <w:rsid w:val="007B1909"/>
    <w:rsid w:val="007B3B80"/>
    <w:rsid w:val="007B6E18"/>
    <w:rsid w:val="007B769F"/>
    <w:rsid w:val="007C352B"/>
    <w:rsid w:val="007C6B2B"/>
    <w:rsid w:val="007C7FFC"/>
    <w:rsid w:val="007D1DC2"/>
    <w:rsid w:val="007D1E06"/>
    <w:rsid w:val="007D27D6"/>
    <w:rsid w:val="007E38D0"/>
    <w:rsid w:val="007E53BA"/>
    <w:rsid w:val="007F1DCD"/>
    <w:rsid w:val="007F4709"/>
    <w:rsid w:val="007F4BAB"/>
    <w:rsid w:val="007F6D4B"/>
    <w:rsid w:val="007F7255"/>
    <w:rsid w:val="00801CFE"/>
    <w:rsid w:val="00803BD1"/>
    <w:rsid w:val="008058DE"/>
    <w:rsid w:val="00805F74"/>
    <w:rsid w:val="008079E5"/>
    <w:rsid w:val="0081431D"/>
    <w:rsid w:val="00822806"/>
    <w:rsid w:val="00823C80"/>
    <w:rsid w:val="00827D41"/>
    <w:rsid w:val="00830F2E"/>
    <w:rsid w:val="00831AAD"/>
    <w:rsid w:val="00832D35"/>
    <w:rsid w:val="00836F06"/>
    <w:rsid w:val="00837088"/>
    <w:rsid w:val="00845091"/>
    <w:rsid w:val="00851853"/>
    <w:rsid w:val="00851F7B"/>
    <w:rsid w:val="008542FC"/>
    <w:rsid w:val="00855B4B"/>
    <w:rsid w:val="008566FA"/>
    <w:rsid w:val="008631FC"/>
    <w:rsid w:val="00872976"/>
    <w:rsid w:val="00874F72"/>
    <w:rsid w:val="00881A2A"/>
    <w:rsid w:val="0088335B"/>
    <w:rsid w:val="00883437"/>
    <w:rsid w:val="00884DBC"/>
    <w:rsid w:val="00887C1D"/>
    <w:rsid w:val="00892E56"/>
    <w:rsid w:val="00895134"/>
    <w:rsid w:val="00895C77"/>
    <w:rsid w:val="00895FED"/>
    <w:rsid w:val="00896A6B"/>
    <w:rsid w:val="008A2F36"/>
    <w:rsid w:val="008A394E"/>
    <w:rsid w:val="008A53E8"/>
    <w:rsid w:val="008B0119"/>
    <w:rsid w:val="008B0E56"/>
    <w:rsid w:val="008B1197"/>
    <w:rsid w:val="008B7489"/>
    <w:rsid w:val="008B7D61"/>
    <w:rsid w:val="008C23B4"/>
    <w:rsid w:val="008C7261"/>
    <w:rsid w:val="008E0A9B"/>
    <w:rsid w:val="008E4443"/>
    <w:rsid w:val="008E744E"/>
    <w:rsid w:val="008E745C"/>
    <w:rsid w:val="008F313D"/>
    <w:rsid w:val="008F384D"/>
    <w:rsid w:val="008F3F03"/>
    <w:rsid w:val="009003DC"/>
    <w:rsid w:val="00903065"/>
    <w:rsid w:val="00904D83"/>
    <w:rsid w:val="0090560C"/>
    <w:rsid w:val="00911FD6"/>
    <w:rsid w:val="00914167"/>
    <w:rsid w:val="00914B61"/>
    <w:rsid w:val="00914C1A"/>
    <w:rsid w:val="009208A5"/>
    <w:rsid w:val="0092163D"/>
    <w:rsid w:val="00930F3B"/>
    <w:rsid w:val="00932DDA"/>
    <w:rsid w:val="00934E34"/>
    <w:rsid w:val="00941362"/>
    <w:rsid w:val="00945414"/>
    <w:rsid w:val="00947206"/>
    <w:rsid w:val="009539A5"/>
    <w:rsid w:val="009565DA"/>
    <w:rsid w:val="009569BE"/>
    <w:rsid w:val="00957965"/>
    <w:rsid w:val="00963261"/>
    <w:rsid w:val="0096514F"/>
    <w:rsid w:val="00966CA7"/>
    <w:rsid w:val="00974803"/>
    <w:rsid w:val="009754B6"/>
    <w:rsid w:val="009824D4"/>
    <w:rsid w:val="00984544"/>
    <w:rsid w:val="0099056F"/>
    <w:rsid w:val="00990C41"/>
    <w:rsid w:val="009939E2"/>
    <w:rsid w:val="009971CC"/>
    <w:rsid w:val="009A0692"/>
    <w:rsid w:val="009A0A30"/>
    <w:rsid w:val="009A1803"/>
    <w:rsid w:val="009A33A0"/>
    <w:rsid w:val="009A50B9"/>
    <w:rsid w:val="009B1DC4"/>
    <w:rsid w:val="009B45CE"/>
    <w:rsid w:val="009B549F"/>
    <w:rsid w:val="009C0760"/>
    <w:rsid w:val="009C2FC9"/>
    <w:rsid w:val="009C463C"/>
    <w:rsid w:val="009C4A9B"/>
    <w:rsid w:val="009C7324"/>
    <w:rsid w:val="009D04E7"/>
    <w:rsid w:val="009D086E"/>
    <w:rsid w:val="009D1B13"/>
    <w:rsid w:val="009D73C1"/>
    <w:rsid w:val="009E1F58"/>
    <w:rsid w:val="009E20BF"/>
    <w:rsid w:val="009E3516"/>
    <w:rsid w:val="009E4A3F"/>
    <w:rsid w:val="009E4AE4"/>
    <w:rsid w:val="009F15D4"/>
    <w:rsid w:val="009F19C8"/>
    <w:rsid w:val="009F3B79"/>
    <w:rsid w:val="009F3B95"/>
    <w:rsid w:val="009F4340"/>
    <w:rsid w:val="009F4FE1"/>
    <w:rsid w:val="009F767C"/>
    <w:rsid w:val="00A009FF"/>
    <w:rsid w:val="00A03C1A"/>
    <w:rsid w:val="00A0447B"/>
    <w:rsid w:val="00A04F15"/>
    <w:rsid w:val="00A05256"/>
    <w:rsid w:val="00A0535E"/>
    <w:rsid w:val="00A25AC9"/>
    <w:rsid w:val="00A26761"/>
    <w:rsid w:val="00A31166"/>
    <w:rsid w:val="00A3120E"/>
    <w:rsid w:val="00A31AB0"/>
    <w:rsid w:val="00A33B55"/>
    <w:rsid w:val="00A36BA9"/>
    <w:rsid w:val="00A403BB"/>
    <w:rsid w:val="00A442F6"/>
    <w:rsid w:val="00A444C3"/>
    <w:rsid w:val="00A518AE"/>
    <w:rsid w:val="00A60E9A"/>
    <w:rsid w:val="00A61158"/>
    <w:rsid w:val="00A657C9"/>
    <w:rsid w:val="00A668F6"/>
    <w:rsid w:val="00A74A6D"/>
    <w:rsid w:val="00A74C1A"/>
    <w:rsid w:val="00A76721"/>
    <w:rsid w:val="00A76B23"/>
    <w:rsid w:val="00A805EC"/>
    <w:rsid w:val="00A869C1"/>
    <w:rsid w:val="00A9477D"/>
    <w:rsid w:val="00AA1651"/>
    <w:rsid w:val="00AA1F9F"/>
    <w:rsid w:val="00AA26C1"/>
    <w:rsid w:val="00AA27C1"/>
    <w:rsid w:val="00AA2E9F"/>
    <w:rsid w:val="00AA6FB6"/>
    <w:rsid w:val="00AB00CC"/>
    <w:rsid w:val="00AB3D23"/>
    <w:rsid w:val="00AB5009"/>
    <w:rsid w:val="00AC2DEE"/>
    <w:rsid w:val="00AC30CE"/>
    <w:rsid w:val="00AC3EB4"/>
    <w:rsid w:val="00AC4435"/>
    <w:rsid w:val="00AC4F93"/>
    <w:rsid w:val="00AC50EF"/>
    <w:rsid w:val="00AC5215"/>
    <w:rsid w:val="00AC5284"/>
    <w:rsid w:val="00AC646E"/>
    <w:rsid w:val="00AD05B2"/>
    <w:rsid w:val="00AD1668"/>
    <w:rsid w:val="00AD2101"/>
    <w:rsid w:val="00AD2F2A"/>
    <w:rsid w:val="00AD4248"/>
    <w:rsid w:val="00AD7A42"/>
    <w:rsid w:val="00AE0920"/>
    <w:rsid w:val="00AE0CA0"/>
    <w:rsid w:val="00AE2CB4"/>
    <w:rsid w:val="00AF01BA"/>
    <w:rsid w:val="00AF2671"/>
    <w:rsid w:val="00B011A2"/>
    <w:rsid w:val="00B011B3"/>
    <w:rsid w:val="00B05C12"/>
    <w:rsid w:val="00B06176"/>
    <w:rsid w:val="00B07013"/>
    <w:rsid w:val="00B14395"/>
    <w:rsid w:val="00B16B9C"/>
    <w:rsid w:val="00B21164"/>
    <w:rsid w:val="00B21F13"/>
    <w:rsid w:val="00B2762A"/>
    <w:rsid w:val="00B35F09"/>
    <w:rsid w:val="00B36EFC"/>
    <w:rsid w:val="00B36F32"/>
    <w:rsid w:val="00B44C1E"/>
    <w:rsid w:val="00B45001"/>
    <w:rsid w:val="00B4513B"/>
    <w:rsid w:val="00B45446"/>
    <w:rsid w:val="00B45ABF"/>
    <w:rsid w:val="00B46485"/>
    <w:rsid w:val="00B50AD3"/>
    <w:rsid w:val="00B523ED"/>
    <w:rsid w:val="00B538AE"/>
    <w:rsid w:val="00B53ED9"/>
    <w:rsid w:val="00B54705"/>
    <w:rsid w:val="00B62911"/>
    <w:rsid w:val="00B7293E"/>
    <w:rsid w:val="00B73104"/>
    <w:rsid w:val="00B7651F"/>
    <w:rsid w:val="00B81859"/>
    <w:rsid w:val="00B850F7"/>
    <w:rsid w:val="00B86477"/>
    <w:rsid w:val="00B87391"/>
    <w:rsid w:val="00B87DF3"/>
    <w:rsid w:val="00B87E5C"/>
    <w:rsid w:val="00B94FC5"/>
    <w:rsid w:val="00BA3E65"/>
    <w:rsid w:val="00BA5D89"/>
    <w:rsid w:val="00BA5EDE"/>
    <w:rsid w:val="00BB0281"/>
    <w:rsid w:val="00BB1F49"/>
    <w:rsid w:val="00BB24FC"/>
    <w:rsid w:val="00BB6DA6"/>
    <w:rsid w:val="00BC17C2"/>
    <w:rsid w:val="00BC1FDC"/>
    <w:rsid w:val="00BC21D0"/>
    <w:rsid w:val="00BC59C3"/>
    <w:rsid w:val="00BC693E"/>
    <w:rsid w:val="00BD15C8"/>
    <w:rsid w:val="00BD1B19"/>
    <w:rsid w:val="00BD643E"/>
    <w:rsid w:val="00BD657E"/>
    <w:rsid w:val="00BE1CA9"/>
    <w:rsid w:val="00BE54E0"/>
    <w:rsid w:val="00BE6650"/>
    <w:rsid w:val="00BF3661"/>
    <w:rsid w:val="00BF7D4A"/>
    <w:rsid w:val="00C03C01"/>
    <w:rsid w:val="00C106EB"/>
    <w:rsid w:val="00C14CAA"/>
    <w:rsid w:val="00C21E5B"/>
    <w:rsid w:val="00C220F0"/>
    <w:rsid w:val="00C22111"/>
    <w:rsid w:val="00C221EC"/>
    <w:rsid w:val="00C22D74"/>
    <w:rsid w:val="00C250D2"/>
    <w:rsid w:val="00C2517F"/>
    <w:rsid w:val="00C27090"/>
    <w:rsid w:val="00C31EE6"/>
    <w:rsid w:val="00C332AA"/>
    <w:rsid w:val="00C347BC"/>
    <w:rsid w:val="00C3539D"/>
    <w:rsid w:val="00C40E48"/>
    <w:rsid w:val="00C411AC"/>
    <w:rsid w:val="00C4362B"/>
    <w:rsid w:val="00C467F7"/>
    <w:rsid w:val="00C53AFA"/>
    <w:rsid w:val="00C561F2"/>
    <w:rsid w:val="00C56862"/>
    <w:rsid w:val="00C56F5D"/>
    <w:rsid w:val="00C63A6F"/>
    <w:rsid w:val="00C76E62"/>
    <w:rsid w:val="00C77E8C"/>
    <w:rsid w:val="00C818AD"/>
    <w:rsid w:val="00C86080"/>
    <w:rsid w:val="00C87441"/>
    <w:rsid w:val="00C9027B"/>
    <w:rsid w:val="00C9458E"/>
    <w:rsid w:val="00C954E9"/>
    <w:rsid w:val="00C966AA"/>
    <w:rsid w:val="00C97369"/>
    <w:rsid w:val="00CA4061"/>
    <w:rsid w:val="00CA56B3"/>
    <w:rsid w:val="00CA613F"/>
    <w:rsid w:val="00CB1AF5"/>
    <w:rsid w:val="00CB1E88"/>
    <w:rsid w:val="00CB2681"/>
    <w:rsid w:val="00CB5146"/>
    <w:rsid w:val="00CB6635"/>
    <w:rsid w:val="00CB6D25"/>
    <w:rsid w:val="00CC2B00"/>
    <w:rsid w:val="00CC3A79"/>
    <w:rsid w:val="00CC4637"/>
    <w:rsid w:val="00CC623A"/>
    <w:rsid w:val="00CC6C41"/>
    <w:rsid w:val="00CD0848"/>
    <w:rsid w:val="00CD0F9B"/>
    <w:rsid w:val="00CD44E0"/>
    <w:rsid w:val="00CD4912"/>
    <w:rsid w:val="00CD5B00"/>
    <w:rsid w:val="00CE3754"/>
    <w:rsid w:val="00CE4A1E"/>
    <w:rsid w:val="00CE5CD3"/>
    <w:rsid w:val="00CE6222"/>
    <w:rsid w:val="00CE6533"/>
    <w:rsid w:val="00CE749E"/>
    <w:rsid w:val="00CF1994"/>
    <w:rsid w:val="00CF593A"/>
    <w:rsid w:val="00CF6E3B"/>
    <w:rsid w:val="00D00D85"/>
    <w:rsid w:val="00D01714"/>
    <w:rsid w:val="00D017D0"/>
    <w:rsid w:val="00D05DAF"/>
    <w:rsid w:val="00D05FE3"/>
    <w:rsid w:val="00D07941"/>
    <w:rsid w:val="00D07F42"/>
    <w:rsid w:val="00D12B49"/>
    <w:rsid w:val="00D1749B"/>
    <w:rsid w:val="00D215E3"/>
    <w:rsid w:val="00D21CFB"/>
    <w:rsid w:val="00D22E02"/>
    <w:rsid w:val="00D24A04"/>
    <w:rsid w:val="00D24D7D"/>
    <w:rsid w:val="00D26E1F"/>
    <w:rsid w:val="00D27D07"/>
    <w:rsid w:val="00D322F1"/>
    <w:rsid w:val="00D34E3B"/>
    <w:rsid w:val="00D36B69"/>
    <w:rsid w:val="00D47819"/>
    <w:rsid w:val="00D50472"/>
    <w:rsid w:val="00D50E31"/>
    <w:rsid w:val="00D52334"/>
    <w:rsid w:val="00D53DB9"/>
    <w:rsid w:val="00D669F3"/>
    <w:rsid w:val="00D72C0B"/>
    <w:rsid w:val="00D7519E"/>
    <w:rsid w:val="00D76602"/>
    <w:rsid w:val="00D76BB9"/>
    <w:rsid w:val="00D81192"/>
    <w:rsid w:val="00D81A65"/>
    <w:rsid w:val="00D836DA"/>
    <w:rsid w:val="00D85EA5"/>
    <w:rsid w:val="00D87C7F"/>
    <w:rsid w:val="00D87DC7"/>
    <w:rsid w:val="00D87E2F"/>
    <w:rsid w:val="00D9603F"/>
    <w:rsid w:val="00D961D9"/>
    <w:rsid w:val="00D970E6"/>
    <w:rsid w:val="00DA13E3"/>
    <w:rsid w:val="00DA1DEF"/>
    <w:rsid w:val="00DA4169"/>
    <w:rsid w:val="00DB2FB7"/>
    <w:rsid w:val="00DB5DAA"/>
    <w:rsid w:val="00DB692F"/>
    <w:rsid w:val="00DC5758"/>
    <w:rsid w:val="00DD4448"/>
    <w:rsid w:val="00DE2AD3"/>
    <w:rsid w:val="00DE4BA2"/>
    <w:rsid w:val="00DE78D2"/>
    <w:rsid w:val="00DF011D"/>
    <w:rsid w:val="00DF754B"/>
    <w:rsid w:val="00E000D3"/>
    <w:rsid w:val="00E00252"/>
    <w:rsid w:val="00E013D9"/>
    <w:rsid w:val="00E04AB9"/>
    <w:rsid w:val="00E145EB"/>
    <w:rsid w:val="00E1565C"/>
    <w:rsid w:val="00E16EBB"/>
    <w:rsid w:val="00E1793E"/>
    <w:rsid w:val="00E17D33"/>
    <w:rsid w:val="00E20879"/>
    <w:rsid w:val="00E231F8"/>
    <w:rsid w:val="00E236C5"/>
    <w:rsid w:val="00E26E43"/>
    <w:rsid w:val="00E30F4D"/>
    <w:rsid w:val="00E37E1E"/>
    <w:rsid w:val="00E4019A"/>
    <w:rsid w:val="00E424D2"/>
    <w:rsid w:val="00E42FB3"/>
    <w:rsid w:val="00E46213"/>
    <w:rsid w:val="00E47C3A"/>
    <w:rsid w:val="00E502D5"/>
    <w:rsid w:val="00E609B1"/>
    <w:rsid w:val="00E66A50"/>
    <w:rsid w:val="00E754E5"/>
    <w:rsid w:val="00E81F0C"/>
    <w:rsid w:val="00E8604D"/>
    <w:rsid w:val="00EA3C8D"/>
    <w:rsid w:val="00EA64CB"/>
    <w:rsid w:val="00EB325F"/>
    <w:rsid w:val="00EB426F"/>
    <w:rsid w:val="00EB720A"/>
    <w:rsid w:val="00EC54D9"/>
    <w:rsid w:val="00EC5FC6"/>
    <w:rsid w:val="00EC7C59"/>
    <w:rsid w:val="00ED008A"/>
    <w:rsid w:val="00ED046D"/>
    <w:rsid w:val="00ED3828"/>
    <w:rsid w:val="00ED62DB"/>
    <w:rsid w:val="00ED7974"/>
    <w:rsid w:val="00ED7F6E"/>
    <w:rsid w:val="00EE1885"/>
    <w:rsid w:val="00EE6B42"/>
    <w:rsid w:val="00EF1474"/>
    <w:rsid w:val="00EF4A30"/>
    <w:rsid w:val="00EF5991"/>
    <w:rsid w:val="00EF5B3D"/>
    <w:rsid w:val="00F02D65"/>
    <w:rsid w:val="00F03296"/>
    <w:rsid w:val="00F0614B"/>
    <w:rsid w:val="00F06CF1"/>
    <w:rsid w:val="00F1012E"/>
    <w:rsid w:val="00F12A3E"/>
    <w:rsid w:val="00F151D7"/>
    <w:rsid w:val="00F15EA0"/>
    <w:rsid w:val="00F205FA"/>
    <w:rsid w:val="00F2361A"/>
    <w:rsid w:val="00F305D0"/>
    <w:rsid w:val="00F355BB"/>
    <w:rsid w:val="00F40862"/>
    <w:rsid w:val="00F41846"/>
    <w:rsid w:val="00F41AFB"/>
    <w:rsid w:val="00F429DE"/>
    <w:rsid w:val="00F45A4C"/>
    <w:rsid w:val="00F45B28"/>
    <w:rsid w:val="00F52498"/>
    <w:rsid w:val="00F5296A"/>
    <w:rsid w:val="00F603E1"/>
    <w:rsid w:val="00F635C2"/>
    <w:rsid w:val="00F667E7"/>
    <w:rsid w:val="00F7122C"/>
    <w:rsid w:val="00F71465"/>
    <w:rsid w:val="00F7266C"/>
    <w:rsid w:val="00F759FF"/>
    <w:rsid w:val="00F80C76"/>
    <w:rsid w:val="00F81230"/>
    <w:rsid w:val="00F860CC"/>
    <w:rsid w:val="00F87073"/>
    <w:rsid w:val="00F873EE"/>
    <w:rsid w:val="00F91A4F"/>
    <w:rsid w:val="00F93997"/>
    <w:rsid w:val="00FA2183"/>
    <w:rsid w:val="00FA3F0C"/>
    <w:rsid w:val="00FA3F1D"/>
    <w:rsid w:val="00FA5619"/>
    <w:rsid w:val="00FA71C6"/>
    <w:rsid w:val="00FB3931"/>
    <w:rsid w:val="00FB4297"/>
    <w:rsid w:val="00FB4AE9"/>
    <w:rsid w:val="00FB6503"/>
    <w:rsid w:val="00FB65AB"/>
    <w:rsid w:val="00FC31EE"/>
    <w:rsid w:val="00FC3D69"/>
    <w:rsid w:val="00FC4308"/>
    <w:rsid w:val="00FC4B1F"/>
    <w:rsid w:val="00FC7767"/>
    <w:rsid w:val="00FC7924"/>
    <w:rsid w:val="00FD014B"/>
    <w:rsid w:val="00FD1754"/>
    <w:rsid w:val="00FD2677"/>
    <w:rsid w:val="00FD7832"/>
    <w:rsid w:val="00FE1FBD"/>
    <w:rsid w:val="00FE44B0"/>
    <w:rsid w:val="00FE46CA"/>
    <w:rsid w:val="00FF23C2"/>
    <w:rsid w:val="00FF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60884"/>
  <w15:docId w15:val="{9DD9C61A-6A21-4BF1-801C-363D38F0C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33B9"/>
  </w:style>
  <w:style w:type="paragraph" w:styleId="Heading1">
    <w:name w:val="heading 1"/>
    <w:basedOn w:val="Normal"/>
    <w:next w:val="Normal"/>
    <w:link w:val="Heading1Char"/>
    <w:uiPriority w:val="9"/>
    <w:qFormat/>
    <w:pPr>
      <w:pBdr>
        <w:top w:val="single" w:sz="24" w:space="0" w:color="099BDD" w:themeColor="text2"/>
        <w:left w:val="single" w:sz="24" w:space="0" w:color="099BDD" w:themeColor="text2"/>
        <w:bottom w:val="single" w:sz="24" w:space="0" w:color="099BDD" w:themeColor="text2"/>
        <w:right w:val="single" w:sz="24" w:space="0" w:color="099BDD" w:themeColor="text2"/>
      </w:pBdr>
      <w:shd w:val="clear" w:color="auto" w:fill="099BDD" w:themeFill="text2"/>
      <w:spacing w:after="0"/>
      <w:outlineLvl w:val="0"/>
    </w:pPr>
    <w:rPr>
      <w:rFonts w:asciiTheme="majorHAnsi" w:eastAsiaTheme="majorEastAsia" w:hAnsiTheme="majorHAnsi" w:cstheme="majorBidi"/>
      <w:caps/>
      <w:color w:val="FFFFFF" w:themeColor="background1"/>
      <w:spacing w:val="1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pBdr>
        <w:top w:val="single" w:sz="24" w:space="0" w:color="C9ECFC" w:themeColor="text2" w:themeTint="33"/>
        <w:left w:val="single" w:sz="24" w:space="0" w:color="C9ECFC" w:themeColor="text2" w:themeTint="33"/>
        <w:bottom w:val="single" w:sz="24" w:space="0" w:color="C9ECFC" w:themeColor="text2" w:themeTint="33"/>
        <w:right w:val="single" w:sz="24" w:space="0" w:color="C9ECFC" w:themeColor="text2" w:themeTint="33"/>
      </w:pBdr>
      <w:shd w:val="clear" w:color="auto" w:fill="C9ECFC" w:themeFill="text2" w:themeFillTint="33"/>
      <w:spacing w:after="0"/>
      <w:outlineLvl w:val="1"/>
    </w:pPr>
    <w:rPr>
      <w:rFonts w:asciiTheme="majorHAnsi" w:eastAsiaTheme="majorEastAsia" w:hAnsiTheme="majorHAnsi" w:cstheme="majorBidi"/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pBdr>
        <w:top w:val="single" w:sz="6" w:space="2" w:color="099BDD" w:themeColor="text2"/>
      </w:pBdr>
      <w:spacing w:before="300" w:after="0"/>
      <w:outlineLvl w:val="2"/>
    </w:pPr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pBdr>
        <w:top w:val="dotted" w:sz="6" w:space="2" w:color="099BDD" w:themeColor="text2"/>
      </w:pBdr>
      <w:spacing w:before="200" w:after="0"/>
      <w:outlineLvl w:val="3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pBdr>
        <w:bottom w:val="single" w:sz="6" w:space="1" w:color="099BDD" w:themeColor="text2"/>
      </w:pBdr>
      <w:spacing w:before="200" w:after="0"/>
      <w:outlineLvl w:val="4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099BDD" w:themeColor="text2"/>
      </w:pBdr>
      <w:spacing w:before="200" w:after="0"/>
      <w:outlineLvl w:val="5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after="0"/>
      <w:outlineLvl w:val="6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after="0"/>
      <w:outlineLvl w:val="7"/>
    </w:pPr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after="0"/>
      <w:outlineLvl w:val="8"/>
    </w:pPr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aps/>
      <w:color w:val="FFFFFF" w:themeColor="background1"/>
      <w:spacing w:val="15"/>
      <w:shd w:val="clear" w:color="auto" w:fill="099BDD" w:themeFill="text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aps/>
      <w:spacing w:val="15"/>
      <w:shd w:val="clear" w:color="auto" w:fill="C9ECFC" w:themeFill="text2" w:themeFillTint="33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table" w:styleId="TableGrid">
    <w:name w:val="Table Grid"/>
    <w:basedOn w:val="TableNormal"/>
    <w:uiPriority w:val="1"/>
    <w:pPr>
      <w:spacing w:after="0" w:line="240" w:lineRule="auto"/>
    </w:pPr>
    <w:tblPr>
      <w:tblBorders>
        <w:top w:val="single" w:sz="4" w:space="0" w:color="2C2C2C" w:themeColor="text1"/>
        <w:left w:val="single" w:sz="4" w:space="0" w:color="2C2C2C" w:themeColor="text1"/>
        <w:bottom w:val="single" w:sz="4" w:space="0" w:color="2C2C2C" w:themeColor="text1"/>
        <w:right w:val="single" w:sz="4" w:space="0" w:color="2C2C2C" w:themeColor="text1"/>
        <w:insideH w:val="single" w:sz="4" w:space="0" w:color="2C2C2C" w:themeColor="text1"/>
        <w:insideV w:val="single" w:sz="4" w:space="0" w:color="2C2C2C" w:themeColor="text1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0" w:after="0"/>
    </w:pPr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0" w:after="500" w:line="240" w:lineRule="auto"/>
    </w:pPr>
    <w:rPr>
      <w:caps/>
      <w:color w:val="757575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caps/>
      <w:color w:val="757575" w:themeColor="text1" w:themeTint="A6"/>
      <w:spacing w:val="10"/>
      <w:sz w:val="21"/>
      <w:szCs w:val="21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SubtleReference">
    <w:name w:val="Subtle Reference"/>
    <w:uiPriority w:val="31"/>
    <w:qFormat/>
    <w:rPr>
      <w:b w:val="0"/>
      <w:bCs w:val="0"/>
      <w:color w:val="099BDD" w:themeColor="text2"/>
    </w:rPr>
  </w:style>
  <w:style w:type="character" w:styleId="SubtleEmphasis">
    <w:name w:val="Subtle Emphasis"/>
    <w:uiPriority w:val="19"/>
    <w:qFormat/>
    <w:rPr>
      <w:i/>
      <w:iCs/>
      <w:color w:val="044D6E" w:themeColor="text2" w:themeShade="80"/>
    </w:rPr>
  </w:style>
  <w:style w:type="character" w:styleId="Emphasis">
    <w:name w:val="Emphasis"/>
    <w:uiPriority w:val="20"/>
    <w:qFormat/>
    <w:rPr>
      <w:caps/>
      <w:color w:val="auto"/>
      <w:spacing w:val="5"/>
    </w:rPr>
  </w:style>
  <w:style w:type="paragraph" w:styleId="Quote">
    <w:name w:val="Quote"/>
    <w:basedOn w:val="Normal"/>
    <w:next w:val="Normal"/>
    <w:link w:val="QuoteChar"/>
    <w:uiPriority w:val="29"/>
    <w:qFormat/>
    <w:pPr>
      <w:ind w:left="1080" w:right="1080"/>
      <w:jc w:val="center"/>
    </w:pPr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sz w:val="24"/>
      <w:szCs w:val="24"/>
    </w:rPr>
  </w:style>
  <w:style w:type="character" w:styleId="IntenseEmphasis">
    <w:name w:val="Intense Emphasis"/>
    <w:uiPriority w:val="21"/>
    <w:qFormat/>
    <w:rPr>
      <w:b/>
      <w:bCs/>
      <w:caps/>
      <w:color w:val="044D6E" w:themeColor="text2" w:themeShade="80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 w:line="240" w:lineRule="auto"/>
      <w:ind w:left="1080" w:right="1080"/>
      <w:jc w:val="center"/>
    </w:pPr>
    <w:rPr>
      <w:color w:val="099BDD" w:themeColor="text2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color w:val="099BD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Pr>
      <w:b/>
      <w:bCs/>
      <w:color w:val="0673A5" w:themeColor="text2" w:themeShade="BF"/>
      <w:sz w:val="16"/>
      <w:szCs w:val="16"/>
    </w:rPr>
  </w:style>
  <w:style w:type="character" w:styleId="IntenseReference">
    <w:name w:val="Intense Reference"/>
    <w:uiPriority w:val="32"/>
    <w:qFormat/>
    <w:rPr>
      <w:b w:val="0"/>
      <w:bCs w:val="0"/>
      <w:i/>
      <w:iCs/>
      <w:caps/>
      <w:color w:val="099BDD" w:themeColor="text2"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Strong">
    <w:name w:val="Strong"/>
    <w:uiPriority w:val="22"/>
    <w:qFormat/>
    <w:rPr>
      <w:b/>
      <w:bC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sid w:val="00662764"/>
    <w:rPr>
      <w:color w:val="808080"/>
    </w:rPr>
  </w:style>
  <w:style w:type="table" w:styleId="GridTable5Dark-Accent3">
    <w:name w:val="Grid Table 5 Dark Accent 3"/>
    <w:basedOn w:val="TableNormal"/>
    <w:uiPriority w:val="50"/>
    <w:rsid w:val="00126CB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5FCE4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band1Vert">
      <w:tblPr/>
      <w:tcPr>
        <w:shd w:val="clear" w:color="auto" w:fill="8CFACA" w:themeFill="accent3" w:themeFillTint="66"/>
      </w:tcPr>
    </w:tblStylePr>
    <w:tblStylePr w:type="band1Horz">
      <w:tblPr/>
      <w:tcPr>
        <w:shd w:val="clear" w:color="auto" w:fill="8CFACA" w:themeFill="accent3" w:themeFillTint="66"/>
      </w:tcPr>
    </w:tblStylePr>
  </w:style>
  <w:style w:type="table" w:styleId="ListTable3-Accent5">
    <w:name w:val="List Table 3 Accent 5"/>
    <w:basedOn w:val="TableNormal"/>
    <w:uiPriority w:val="48"/>
    <w:rsid w:val="008542FC"/>
    <w:pPr>
      <w:spacing w:after="0" w:line="240" w:lineRule="auto"/>
    </w:pPr>
    <w:tblPr>
      <w:tblStyleRowBandSize w:val="1"/>
      <w:tblStyleColBandSize w:val="1"/>
      <w:tblBorders>
        <w:top w:val="single" w:sz="4" w:space="0" w:color="828288" w:themeColor="accent5"/>
        <w:left w:val="single" w:sz="4" w:space="0" w:color="828288" w:themeColor="accent5"/>
        <w:bottom w:val="single" w:sz="4" w:space="0" w:color="828288" w:themeColor="accent5"/>
        <w:right w:val="single" w:sz="4" w:space="0" w:color="82828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28288" w:themeColor="accent5"/>
          <w:right w:val="single" w:sz="4" w:space="0" w:color="828288" w:themeColor="accent5"/>
        </w:tcBorders>
      </w:tcPr>
    </w:tblStylePr>
    <w:tblStylePr w:type="band1Horz">
      <w:tblPr/>
      <w:tcPr>
        <w:tcBorders>
          <w:top w:val="single" w:sz="4" w:space="0" w:color="828288" w:themeColor="accent5"/>
          <w:bottom w:val="single" w:sz="4" w:space="0" w:color="82828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28288" w:themeColor="accent5"/>
          <w:left w:val="nil"/>
        </w:tcBorders>
      </w:tcPr>
    </w:tblStylePr>
    <w:tblStylePr w:type="swCell">
      <w:tblPr/>
      <w:tcPr>
        <w:tcBorders>
          <w:top w:val="double" w:sz="4" w:space="0" w:color="828288" w:themeColor="accent5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851853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185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E75"/>
  </w:style>
  <w:style w:type="paragraph" w:styleId="Footer">
    <w:name w:val="footer"/>
    <w:basedOn w:val="Normal"/>
    <w:link w:val="Foot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E75"/>
  </w:style>
  <w:style w:type="table" w:styleId="PlainTable1">
    <w:name w:val="Plain Table 1"/>
    <w:basedOn w:val="TableNormal"/>
    <w:uiPriority w:val="41"/>
    <w:rsid w:val="00CB1E8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-Accent5">
    <w:name w:val="Grid Table 4 Accent 5"/>
    <w:basedOn w:val="TableNormal"/>
    <w:uiPriority w:val="49"/>
    <w:rsid w:val="00743EE0"/>
    <w:pPr>
      <w:spacing w:after="0" w:line="240" w:lineRule="auto"/>
    </w:pPr>
    <w:tblPr>
      <w:tblStyleRowBandSize w:val="1"/>
      <w:tblStyleColBandSize w:val="1"/>
      <w:tblBorders>
        <w:top w:val="single" w:sz="4" w:space="0" w:color="B3B3B7" w:themeColor="accent5" w:themeTint="99"/>
        <w:left w:val="single" w:sz="4" w:space="0" w:color="B3B3B7" w:themeColor="accent5" w:themeTint="99"/>
        <w:bottom w:val="single" w:sz="4" w:space="0" w:color="B3B3B7" w:themeColor="accent5" w:themeTint="99"/>
        <w:right w:val="single" w:sz="4" w:space="0" w:color="B3B3B7" w:themeColor="accent5" w:themeTint="99"/>
        <w:insideH w:val="single" w:sz="4" w:space="0" w:color="B3B3B7" w:themeColor="accent5" w:themeTint="99"/>
        <w:insideV w:val="single" w:sz="4" w:space="0" w:color="B3B3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28288" w:themeColor="accent5"/>
          <w:left w:val="single" w:sz="4" w:space="0" w:color="828288" w:themeColor="accent5"/>
          <w:bottom w:val="single" w:sz="4" w:space="0" w:color="828288" w:themeColor="accent5"/>
          <w:right w:val="single" w:sz="4" w:space="0" w:color="828288" w:themeColor="accent5"/>
          <w:insideH w:val="nil"/>
          <w:insideV w:val="nil"/>
        </w:tcBorders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 w:themeFill="accent5" w:themeFillTint="33"/>
      </w:tcPr>
    </w:tblStylePr>
    <w:tblStylePr w:type="band1Horz">
      <w:tblPr/>
      <w:tcPr>
        <w:shd w:val="clear" w:color="auto" w:fill="E5E5E7" w:themeFill="accent5" w:themeFillTint="33"/>
      </w:tcPr>
    </w:tblStylePr>
  </w:style>
  <w:style w:type="table" w:styleId="GridTable4-Accent2">
    <w:name w:val="Grid Table 4 Accent 2"/>
    <w:basedOn w:val="TableNormal"/>
    <w:uiPriority w:val="49"/>
    <w:rsid w:val="00506944"/>
    <w:pPr>
      <w:spacing w:after="0" w:line="240" w:lineRule="auto"/>
    </w:p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nil"/>
          <w:insideV w:val="nil"/>
        </w:tcBorders>
        <w:shd w:val="clear" w:color="auto" w:fill="A5D028" w:themeFill="accent2"/>
      </w:tcPr>
    </w:tblStylePr>
    <w:tblStylePr w:type="lastRow">
      <w:rPr>
        <w:b/>
        <w:bCs/>
      </w:rPr>
      <w:tblPr/>
      <w:tcPr>
        <w:tcBorders>
          <w:top w:val="double" w:sz="4" w:space="0" w:color="A5D028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506944"/>
    <w:pPr>
      <w:spacing w:after="0" w:line="240" w:lineRule="auto"/>
    </w:pPr>
    <w:rPr>
      <w:color w:val="7B9B1E" w:themeColor="accent2" w:themeShade="BF"/>
    </w:r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1Light-Accent2">
    <w:name w:val="Grid Table 1 Light Accent 2"/>
    <w:basedOn w:val="TableNormal"/>
    <w:uiPriority w:val="46"/>
    <w:rsid w:val="00ED7974"/>
    <w:pPr>
      <w:spacing w:after="0" w:line="240" w:lineRule="auto"/>
    </w:pPr>
    <w:tblPr>
      <w:tblStyleRowBandSize w:val="1"/>
      <w:tblStyleColBandSize w:val="1"/>
      <w:tblBorders>
        <w:top w:val="single" w:sz="4" w:space="0" w:color="DBEEA6" w:themeColor="accent2" w:themeTint="66"/>
        <w:left w:val="single" w:sz="4" w:space="0" w:color="DBEEA6" w:themeColor="accent2" w:themeTint="66"/>
        <w:bottom w:val="single" w:sz="4" w:space="0" w:color="DBEEA6" w:themeColor="accent2" w:themeTint="66"/>
        <w:right w:val="single" w:sz="4" w:space="0" w:color="DBEEA6" w:themeColor="accent2" w:themeTint="66"/>
        <w:insideH w:val="single" w:sz="4" w:space="0" w:color="DBEEA6" w:themeColor="accent2" w:themeTint="66"/>
        <w:insideV w:val="single" w:sz="4" w:space="0" w:color="DBEEA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DefaultParagraphFont"/>
    <w:uiPriority w:val="99"/>
    <w:unhideWhenUsed/>
    <w:rsid w:val="00EA64CB"/>
    <w:rPr>
      <w:color w:val="005DBA" w:themeColor="hyperlink"/>
      <w:u w:val="single"/>
    </w:rPr>
  </w:style>
  <w:style w:type="character" w:customStyle="1" w:styleId="apple-converted-space">
    <w:name w:val="apple-converted-space"/>
    <w:basedOn w:val="DefaultParagraphFont"/>
    <w:rsid w:val="003D7B87"/>
  </w:style>
  <w:style w:type="table" w:customStyle="1" w:styleId="PlainTable11">
    <w:name w:val="Plain Table 11"/>
    <w:basedOn w:val="TableNormal"/>
    <w:uiPriority w:val="41"/>
    <w:rsid w:val="002F7C7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8B7D61"/>
    <w:pPr>
      <w:autoSpaceDE w:val="0"/>
      <w:autoSpaceDN w:val="0"/>
      <w:adjustRightInd w:val="0"/>
      <w:spacing w:before="0" w:after="0" w:line="240" w:lineRule="auto"/>
    </w:pPr>
    <w:rPr>
      <w:rFonts w:ascii="Tahoma" w:eastAsia="Calibri" w:hAnsi="Tahoma" w:cs="Tahoma"/>
      <w:color w:val="000000"/>
      <w:sz w:val="24"/>
      <w:szCs w:val="24"/>
      <w:lang w:eastAsia="en-US" w:bidi="th-TH"/>
    </w:rPr>
  </w:style>
  <w:style w:type="table" w:styleId="ColorfulShading-Accent6">
    <w:name w:val="Colorful Shading Accent 6"/>
    <w:basedOn w:val="TableNormal"/>
    <w:uiPriority w:val="71"/>
    <w:rsid w:val="008B7D61"/>
    <w:pPr>
      <w:spacing w:before="0" w:after="0" w:line="240" w:lineRule="auto"/>
    </w:pPr>
    <w:rPr>
      <w:rFonts w:ascii="Calibri" w:eastAsia="Calibri" w:hAnsi="Calibri" w:cs="Cordia New"/>
      <w:color w:val="000000"/>
      <w:sz w:val="20"/>
      <w:szCs w:val="20"/>
      <w:lang w:eastAsia="en-US" w:bidi="th-TH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176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855BC"/>
    <w:rPr>
      <w:color w:val="6C606A" w:themeColor="followedHyperlink"/>
      <w:u w:val="single"/>
    </w:rPr>
  </w:style>
  <w:style w:type="paragraph" w:styleId="NormalWeb">
    <w:name w:val="Normal (Web)"/>
    <w:basedOn w:val="Normal"/>
    <w:uiPriority w:val="99"/>
    <w:rsid w:val="0073584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473771">
          <w:marLeft w:val="0"/>
          <w:marRight w:val="12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4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50.pn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header" Target="header1.xml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1.jpeg"/><Relationship Id="rId38" Type="http://schemas.openxmlformats.org/officeDocument/2006/relationships/image" Target="media/image260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7.jpeg"/><Relationship Id="rId34" Type="http://schemas.openxmlformats.org/officeDocument/2006/relationships/image" Target="media/image220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5.png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ing\AppData\Roaming\Microsoft\Templates\Banded%20design%20(blank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2C2AA64DE54FAFAEFE71E5095A20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42C769-2DA7-41EE-890A-F67FC7EFCF08}"/>
      </w:docPartPr>
      <w:docPartBody>
        <w:p w:rsidR="00923250" w:rsidRDefault="00BD6D5D" w:rsidP="00BD6D5D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6EC62CA136B479297C469854AAB30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663D49-C720-40B9-8028-AEBE60FF9B0F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3C1352395E34C2EBB54434770460C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10597C-1B1C-469D-A741-0310771E4020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B0FE066842A74F1DB2333B37C577CD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B8E2E3-31A6-4E9F-B66A-DBD112DCBBE5}"/>
      </w:docPartPr>
      <w:docPartBody>
        <w:p w:rsidR="009B06B7" w:rsidRDefault="009B06B7" w:rsidP="009B06B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E2CFE31669E47ABBC33D2D28E797B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2785D1-CDA3-4798-8E40-3B84DBB42D8C}"/>
      </w:docPartPr>
      <w:docPartBody>
        <w:p w:rsidR="00445387" w:rsidRDefault="00CD1335" w:rsidP="00CD133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FEA284889824D6DB70B8918115860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78C4D-8BA2-4ECF-8C8B-D9FA23377060}"/>
      </w:docPartPr>
      <w:docPartBody>
        <w:p w:rsidR="00E9757F" w:rsidRDefault="00E9757F" w:rsidP="00E9757F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4CD67774E77F4770B3A70BABD9B0C1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D0D8BF-FD65-4A19-87D6-5005DE98F3A3}"/>
      </w:docPartPr>
      <w:docPartBody>
        <w:p w:rsidR="00832FDD" w:rsidRDefault="00EA52C7" w:rsidP="00EA52C7">
          <w:pPr>
            <w:pStyle w:val="4CD67774E77F4770B3A70BABD9B0C1A3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268B95838E9E48CD85A5AC0190480B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8AA5CD-5D07-4F23-B731-38D32AA7C85B}"/>
      </w:docPartPr>
      <w:docPartBody>
        <w:p w:rsidR="00832FDD" w:rsidRDefault="00EA52C7" w:rsidP="00EA52C7">
          <w:pPr>
            <w:pStyle w:val="268B95838E9E48CD85A5AC0190480BD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F4BC2BBA9CDB41C790C93E5E318C789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A4330-A5A3-497D-B094-CD77BF17DA53}"/>
      </w:docPartPr>
      <w:docPartBody>
        <w:p w:rsidR="00832FDD" w:rsidRDefault="00EA52C7" w:rsidP="00EA52C7">
          <w:pPr>
            <w:pStyle w:val="F4BC2BBA9CDB41C790C93E5E318C789F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EE921C3AB1B84214B42E94E0472DC1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DC6AD04-53A6-4EC1-9FA5-3D61402292B8}"/>
      </w:docPartPr>
      <w:docPartBody>
        <w:p w:rsidR="009C3AE5" w:rsidRDefault="00832FDD" w:rsidP="00832FDD">
          <w:pPr>
            <w:pStyle w:val="EE921C3AB1B84214B42E94E0472DC125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C898D5A92643419EA54B8A6BC970AA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929084-24BE-4BC8-A133-485422A07619}"/>
      </w:docPartPr>
      <w:docPartBody>
        <w:p w:rsidR="009C3AE5" w:rsidRDefault="00832FDD" w:rsidP="00832FDD">
          <w:pPr>
            <w:pStyle w:val="C898D5A92643419EA54B8A6BC970AA51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43E6C9E1DE24ADF8E6753A9A0A499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823E2D-0301-439D-8D44-34942EF5526D}"/>
      </w:docPartPr>
      <w:docPartBody>
        <w:p w:rsidR="001D7A7F" w:rsidRDefault="009C3AE5" w:rsidP="009C3AE5">
          <w:pPr>
            <w:pStyle w:val="343E6C9E1DE24ADF8E6753A9A0A49937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63B2"/>
    <w:rsid w:val="00006363"/>
    <w:rsid w:val="0001012B"/>
    <w:rsid w:val="00040AD9"/>
    <w:rsid w:val="0005054F"/>
    <w:rsid w:val="00055768"/>
    <w:rsid w:val="00057470"/>
    <w:rsid w:val="000575E9"/>
    <w:rsid w:val="00073614"/>
    <w:rsid w:val="00080B8A"/>
    <w:rsid w:val="00081AC5"/>
    <w:rsid w:val="000A732A"/>
    <w:rsid w:val="000E498E"/>
    <w:rsid w:val="000E6FFE"/>
    <w:rsid w:val="0010722D"/>
    <w:rsid w:val="00130CE5"/>
    <w:rsid w:val="001517CB"/>
    <w:rsid w:val="00181359"/>
    <w:rsid w:val="00182320"/>
    <w:rsid w:val="00187B83"/>
    <w:rsid w:val="001A4491"/>
    <w:rsid w:val="001A44E8"/>
    <w:rsid w:val="001D7A7F"/>
    <w:rsid w:val="001E41F6"/>
    <w:rsid w:val="00212B84"/>
    <w:rsid w:val="002407BA"/>
    <w:rsid w:val="002472EE"/>
    <w:rsid w:val="0026263E"/>
    <w:rsid w:val="002915B5"/>
    <w:rsid w:val="002E2892"/>
    <w:rsid w:val="002F184C"/>
    <w:rsid w:val="0036107D"/>
    <w:rsid w:val="0036500D"/>
    <w:rsid w:val="00374B72"/>
    <w:rsid w:val="003B1BD2"/>
    <w:rsid w:val="003E1445"/>
    <w:rsid w:val="003E1E57"/>
    <w:rsid w:val="003E40BF"/>
    <w:rsid w:val="00412B47"/>
    <w:rsid w:val="00416212"/>
    <w:rsid w:val="00445387"/>
    <w:rsid w:val="004563B2"/>
    <w:rsid w:val="00461FAF"/>
    <w:rsid w:val="004732D8"/>
    <w:rsid w:val="00477BC8"/>
    <w:rsid w:val="00494A9D"/>
    <w:rsid w:val="00497924"/>
    <w:rsid w:val="004A6E0F"/>
    <w:rsid w:val="004D58EA"/>
    <w:rsid w:val="004E0814"/>
    <w:rsid w:val="0051177C"/>
    <w:rsid w:val="00553BB0"/>
    <w:rsid w:val="005A333D"/>
    <w:rsid w:val="005A7777"/>
    <w:rsid w:val="005B4761"/>
    <w:rsid w:val="00611CA4"/>
    <w:rsid w:val="00612360"/>
    <w:rsid w:val="00644A29"/>
    <w:rsid w:val="006644ED"/>
    <w:rsid w:val="006A4A06"/>
    <w:rsid w:val="006C7E01"/>
    <w:rsid w:val="006F3F27"/>
    <w:rsid w:val="007346DD"/>
    <w:rsid w:val="0076666B"/>
    <w:rsid w:val="00770373"/>
    <w:rsid w:val="00776BF9"/>
    <w:rsid w:val="007A4A2D"/>
    <w:rsid w:val="007B58EB"/>
    <w:rsid w:val="007D57B9"/>
    <w:rsid w:val="007F1B12"/>
    <w:rsid w:val="008113D4"/>
    <w:rsid w:val="00812FAB"/>
    <w:rsid w:val="00825C03"/>
    <w:rsid w:val="00832CA4"/>
    <w:rsid w:val="00832FDD"/>
    <w:rsid w:val="00836909"/>
    <w:rsid w:val="00873003"/>
    <w:rsid w:val="008738D5"/>
    <w:rsid w:val="008A4255"/>
    <w:rsid w:val="008A74C8"/>
    <w:rsid w:val="008B2168"/>
    <w:rsid w:val="008B2651"/>
    <w:rsid w:val="008B51D4"/>
    <w:rsid w:val="008D1434"/>
    <w:rsid w:val="009142E4"/>
    <w:rsid w:val="00923250"/>
    <w:rsid w:val="00927BB2"/>
    <w:rsid w:val="009337B0"/>
    <w:rsid w:val="00972808"/>
    <w:rsid w:val="00985E58"/>
    <w:rsid w:val="00987610"/>
    <w:rsid w:val="009A6108"/>
    <w:rsid w:val="009B06B7"/>
    <w:rsid w:val="009B188F"/>
    <w:rsid w:val="009B4370"/>
    <w:rsid w:val="009B5716"/>
    <w:rsid w:val="009C3AE5"/>
    <w:rsid w:val="009D6484"/>
    <w:rsid w:val="009F23FB"/>
    <w:rsid w:val="00A117A9"/>
    <w:rsid w:val="00A32A89"/>
    <w:rsid w:val="00A5701D"/>
    <w:rsid w:val="00A70E70"/>
    <w:rsid w:val="00A94225"/>
    <w:rsid w:val="00AB300E"/>
    <w:rsid w:val="00B10243"/>
    <w:rsid w:val="00B277E2"/>
    <w:rsid w:val="00B36972"/>
    <w:rsid w:val="00B77094"/>
    <w:rsid w:val="00B901C8"/>
    <w:rsid w:val="00B92DB2"/>
    <w:rsid w:val="00BC4C5E"/>
    <w:rsid w:val="00BD6D5D"/>
    <w:rsid w:val="00BE58EF"/>
    <w:rsid w:val="00C03B6A"/>
    <w:rsid w:val="00C306C5"/>
    <w:rsid w:val="00C62F22"/>
    <w:rsid w:val="00C67DD0"/>
    <w:rsid w:val="00C77A84"/>
    <w:rsid w:val="00CA0091"/>
    <w:rsid w:val="00CA341C"/>
    <w:rsid w:val="00CA73AA"/>
    <w:rsid w:val="00CC1DFC"/>
    <w:rsid w:val="00CC4039"/>
    <w:rsid w:val="00CC7CB9"/>
    <w:rsid w:val="00CD1335"/>
    <w:rsid w:val="00CD720A"/>
    <w:rsid w:val="00CE11A0"/>
    <w:rsid w:val="00D30A32"/>
    <w:rsid w:val="00D508D9"/>
    <w:rsid w:val="00D5234D"/>
    <w:rsid w:val="00D52A2C"/>
    <w:rsid w:val="00D74CC8"/>
    <w:rsid w:val="00D90677"/>
    <w:rsid w:val="00DF51BB"/>
    <w:rsid w:val="00E471C7"/>
    <w:rsid w:val="00E52CF4"/>
    <w:rsid w:val="00E9757F"/>
    <w:rsid w:val="00EA52C7"/>
    <w:rsid w:val="00EC405E"/>
    <w:rsid w:val="00EF4D02"/>
    <w:rsid w:val="00EF5458"/>
    <w:rsid w:val="00EF6B05"/>
    <w:rsid w:val="00F57C05"/>
    <w:rsid w:val="00F8227D"/>
    <w:rsid w:val="00F9353A"/>
    <w:rsid w:val="00FA033C"/>
    <w:rsid w:val="00FD0683"/>
    <w:rsid w:val="00FD1FDB"/>
    <w:rsid w:val="00FD598C"/>
    <w:rsid w:val="00FE4418"/>
    <w:rsid w:val="00FE6D15"/>
    <w:rsid w:val="00FF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9C3AE5"/>
    <w:rPr>
      <w:color w:val="808080"/>
    </w:rPr>
  </w:style>
  <w:style w:type="paragraph" w:customStyle="1" w:styleId="4CD67774E77F4770B3A70BABD9B0C1A3">
    <w:name w:val="4CD67774E77F4770B3A70BABD9B0C1A3"/>
    <w:rsid w:val="00EA52C7"/>
  </w:style>
  <w:style w:type="paragraph" w:customStyle="1" w:styleId="268B95838E9E48CD85A5AC0190480BD7">
    <w:name w:val="268B95838E9E48CD85A5AC0190480BD7"/>
    <w:rsid w:val="00EA52C7"/>
  </w:style>
  <w:style w:type="paragraph" w:customStyle="1" w:styleId="F4BC2BBA9CDB41C790C93E5E318C789F">
    <w:name w:val="F4BC2BBA9CDB41C790C93E5E318C789F"/>
    <w:rsid w:val="00EA52C7"/>
  </w:style>
  <w:style w:type="paragraph" w:customStyle="1" w:styleId="343E6C9E1DE24ADF8E6753A9A0A49937">
    <w:name w:val="343E6C9E1DE24ADF8E6753A9A0A49937"/>
    <w:rsid w:val="009C3AE5"/>
  </w:style>
  <w:style w:type="paragraph" w:customStyle="1" w:styleId="EE921C3AB1B84214B42E94E0472DC125">
    <w:name w:val="EE921C3AB1B84214B42E94E0472DC125"/>
    <w:rsid w:val="00832FDD"/>
  </w:style>
  <w:style w:type="paragraph" w:customStyle="1" w:styleId="C898D5A92643419EA54B8A6BC970AA51">
    <w:name w:val="C898D5A92643419EA54B8A6BC970AA51"/>
    <w:rsid w:val="00832FD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3.jpeg"/></Relationships>
</file>

<file path=word/theme/theme1.xml><?xml version="1.0" encoding="utf-8"?>
<a:theme xmlns:a="http://schemas.openxmlformats.org/drawingml/2006/main" name="Banded">
  <a:themeElements>
    <a:clrScheme name="Banded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Banded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Banded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SelectedStyle="\APA.XSL" StyleName="APA">
  <b:Source>
    <b:Tag>RSt01</b:Tag>
    <b:SourceType>Book</b:SourceType>
    <b:Guid>{7AD77338-905D-470F-B1E0-188E68B0C2E5}</b:Guid>
    <b:Author>
      <b:Author>
        <b:NameList>
          <b:Person>
            <b:Last>Stair</b:Last>
            <b:First>R</b:First>
          </b:Person>
          <b:Person>
            <b:Last>Reynolds</b:Last>
            <b:First>G.</b:First>
          </b:Person>
        </b:NameList>
      </b:Author>
    </b:Author>
    <b:Title>Principles of Information Systems</b:Title>
    <b:Year>2001</b:Year>
    <b:City>Boston</b:City>
    <b:Publisher>Course Technology</b:Publisher>
    <b:RefOrder>1</b:RefOrder>
  </b:Source>
  <b:Source>
    <b:Tag>Kro09</b:Tag>
    <b:SourceType>Book</b:SourceType>
    <b:Guid>{BECAF388-DFB8-4ECD-A8A7-68C152322225}</b:Guid>
    <b:Author>
      <b:Author>
        <b:NameList>
          <b:Person>
            <b:Last>Kroenke</b:Last>
            <b:First>D.</b:First>
          </b:Person>
          <b:Person>
            <b:Last>Auer</b:Last>
            <b:First>D.</b:First>
          </b:Person>
        </b:NameList>
      </b:Author>
    </b:Author>
    <b:Year>2009</b:Year>
    <b:Title>Database Concepts</b:Title>
    <b:City>New Jersey</b:City>
    <b:Publisher>Prentice Hall</b:Publisher>
    <b:RefOrder>2</b:RefOrder>
  </b:Source>
</b:Sourc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7AE02B5-82B3-4226-8314-52F832174E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F740C13-C6A2-43D3-86C5-4CBB969C2CB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Banded design (blank)</Template>
  <TotalTime>18</TotalTime>
  <Pages>14</Pages>
  <Words>3761</Words>
  <Characters>21439</Characters>
  <Application>Microsoft Office Word</Application>
  <DocSecurity>0</DocSecurity>
  <Lines>178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Jing</dc:creator>
  <cp:keywords/>
  <cp:lastModifiedBy>PHUM SMILE WORLD</cp:lastModifiedBy>
  <cp:revision>2</cp:revision>
  <cp:lastPrinted>2022-05-26T16:20:00Z</cp:lastPrinted>
  <dcterms:created xsi:type="dcterms:W3CDTF">2022-06-05T06:56:00Z</dcterms:created>
  <dcterms:modified xsi:type="dcterms:W3CDTF">2022-06-05T06:56:00Z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TC037499679991</vt:lpwstr>
  </property>
</Properties>
</file>